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30C" w:rsidRDefault="00823003" w:rsidP="001A31E6">
      <w:pPr>
        <w:pStyle w:val="Titre"/>
      </w:pPr>
      <w:r>
        <w:t>A</w:t>
      </w:r>
      <w:r w:rsidR="0072507B">
        <w:t xml:space="preserve">ssemblée </w:t>
      </w:r>
      <w:r>
        <w:t>G</w:t>
      </w:r>
      <w:r w:rsidR="0072507B">
        <w:t>énérale</w:t>
      </w:r>
      <w:r>
        <w:t xml:space="preserve"> du </w:t>
      </w:r>
      <w:r w:rsidR="008A375D">
        <w:t>20 juin</w:t>
      </w:r>
      <w:r w:rsidR="00F336C8">
        <w:t xml:space="preserve"> 2017</w:t>
      </w:r>
    </w:p>
    <w:p w:rsidR="00823003" w:rsidRDefault="00823003" w:rsidP="001A31E6">
      <w:pPr>
        <w:pStyle w:val="Titre"/>
      </w:pPr>
      <w:r>
        <w:t>Rapport d’activité</w:t>
      </w:r>
    </w:p>
    <w:p w:rsidR="00823003" w:rsidRDefault="00823003" w:rsidP="00200267">
      <w:pPr>
        <w:jc w:val="both"/>
        <w:rPr>
          <w:lang w:val="fr-BE"/>
        </w:rPr>
      </w:pPr>
    </w:p>
    <w:p w:rsidR="009B281F" w:rsidRDefault="00EA74CA" w:rsidP="00200267">
      <w:pPr>
        <w:jc w:val="both"/>
        <w:rPr>
          <w:lang w:val="fr-BE"/>
        </w:rPr>
      </w:pPr>
      <w:r>
        <w:rPr>
          <w:lang w:val="fr-BE"/>
        </w:rPr>
        <w:t xml:space="preserve">Nous avons </w:t>
      </w:r>
      <w:r w:rsidRPr="00F00A15">
        <w:rPr>
          <w:lang w:val="fr-BE"/>
        </w:rPr>
        <w:t>l’avantage</w:t>
      </w:r>
      <w:r w:rsidR="00823003" w:rsidRPr="00823003">
        <w:rPr>
          <w:lang w:val="fr-BE"/>
        </w:rPr>
        <w:t xml:space="preserve"> de vous présenter le rap</w:t>
      </w:r>
      <w:r w:rsidR="00CE704E">
        <w:rPr>
          <w:lang w:val="fr-BE"/>
        </w:rPr>
        <w:t>port d’activité</w:t>
      </w:r>
      <w:r w:rsidR="00F336C8">
        <w:rPr>
          <w:lang w:val="fr-BE"/>
        </w:rPr>
        <w:t xml:space="preserve"> de l’année 2016</w:t>
      </w:r>
      <w:r w:rsidR="00D171EB">
        <w:rPr>
          <w:lang w:val="fr-BE"/>
        </w:rPr>
        <w:t>, année d’engagement</w:t>
      </w:r>
      <w:r w:rsidRPr="00F00A15">
        <w:rPr>
          <w:lang w:val="fr-BE"/>
        </w:rPr>
        <w:t>s</w:t>
      </w:r>
      <w:r w:rsidR="00D171EB">
        <w:rPr>
          <w:lang w:val="fr-BE"/>
        </w:rPr>
        <w:t xml:space="preserve"> et d’évènements</w:t>
      </w:r>
      <w:r w:rsidR="00A558A5">
        <w:rPr>
          <w:lang w:val="fr-BE"/>
        </w:rPr>
        <w:t xml:space="preserve"> pour </w:t>
      </w:r>
      <w:r w:rsidR="00823003" w:rsidRPr="00823003">
        <w:rPr>
          <w:lang w:val="fr-BE"/>
        </w:rPr>
        <w:t xml:space="preserve"> L’Entraide Française</w:t>
      </w:r>
      <w:r w:rsidR="009B281F">
        <w:rPr>
          <w:lang w:val="fr-BE"/>
        </w:rPr>
        <w:t>.</w:t>
      </w:r>
    </w:p>
    <w:p w:rsidR="007C194A" w:rsidRPr="00823003" w:rsidRDefault="007C194A" w:rsidP="00200267">
      <w:pPr>
        <w:jc w:val="both"/>
        <w:rPr>
          <w:lang w:val="fr-BE"/>
        </w:rPr>
      </w:pPr>
    </w:p>
    <w:p w:rsidR="009411FB" w:rsidRDefault="00C701FA" w:rsidP="00EA74CA">
      <w:pPr>
        <w:jc w:val="both"/>
        <w:rPr>
          <w:lang w:val="fr-BE"/>
        </w:rPr>
      </w:pPr>
      <w:r>
        <w:rPr>
          <w:lang w:val="fr-BE"/>
        </w:rPr>
        <w:t xml:space="preserve">Par ces temps </w:t>
      </w:r>
      <w:r w:rsidR="006A3CD1">
        <w:rPr>
          <w:lang w:val="fr-BE"/>
        </w:rPr>
        <w:t>troublés</w:t>
      </w:r>
      <w:r w:rsidR="00823003" w:rsidRPr="00823003">
        <w:rPr>
          <w:lang w:val="fr-BE"/>
        </w:rPr>
        <w:t xml:space="preserve">, </w:t>
      </w:r>
      <w:r w:rsidR="006A3CD1">
        <w:rPr>
          <w:lang w:val="fr-BE"/>
        </w:rPr>
        <w:t xml:space="preserve">il </w:t>
      </w:r>
      <w:r w:rsidR="0049160E">
        <w:rPr>
          <w:lang w:val="fr-BE"/>
        </w:rPr>
        <w:t>nou</w:t>
      </w:r>
      <w:r w:rsidR="006A3CD1">
        <w:rPr>
          <w:lang w:val="fr-BE"/>
        </w:rPr>
        <w:t>s</w:t>
      </w:r>
      <w:r w:rsidR="00026256">
        <w:rPr>
          <w:lang w:val="fr-BE"/>
        </w:rPr>
        <w:t xml:space="preserve"> a sembl</w:t>
      </w:r>
      <w:r w:rsidR="001E6E78">
        <w:rPr>
          <w:lang w:val="fr-BE"/>
        </w:rPr>
        <w:t>é</w:t>
      </w:r>
      <w:r w:rsidR="00B4042B">
        <w:rPr>
          <w:lang w:val="fr-BE"/>
        </w:rPr>
        <w:t xml:space="preserve"> pertin</w:t>
      </w:r>
      <w:r w:rsidR="0095084C">
        <w:rPr>
          <w:lang w:val="fr-BE"/>
        </w:rPr>
        <w:t xml:space="preserve">ent </w:t>
      </w:r>
      <w:r w:rsidR="006A3CD1">
        <w:rPr>
          <w:lang w:val="fr-BE"/>
        </w:rPr>
        <w:t xml:space="preserve">de </w:t>
      </w:r>
      <w:r w:rsidR="0098666A">
        <w:rPr>
          <w:lang w:val="fr-BE"/>
        </w:rPr>
        <w:t>r</w:t>
      </w:r>
      <w:r w:rsidR="00CE4F2E">
        <w:rPr>
          <w:lang w:val="fr-BE"/>
        </w:rPr>
        <w:t>edoubler d’efforts et de déployer</w:t>
      </w:r>
      <w:r w:rsidR="0098666A">
        <w:rPr>
          <w:lang w:val="fr-BE"/>
        </w:rPr>
        <w:t xml:space="preserve"> notre énergie pour avancer progressivement</w:t>
      </w:r>
      <w:r w:rsidR="0049160E">
        <w:rPr>
          <w:lang w:val="fr-BE"/>
        </w:rPr>
        <w:t xml:space="preserve"> vers un soutien </w:t>
      </w:r>
      <w:proofErr w:type="spellStart"/>
      <w:r w:rsidR="00026256">
        <w:rPr>
          <w:lang w:val="fr-BE"/>
        </w:rPr>
        <w:t>pro-</w:t>
      </w:r>
      <w:r w:rsidR="0049160E">
        <w:rPr>
          <w:lang w:val="fr-BE"/>
        </w:rPr>
        <w:t>actif</w:t>
      </w:r>
      <w:proofErr w:type="spellEnd"/>
      <w:r w:rsidR="008827BD">
        <w:rPr>
          <w:lang w:val="fr-BE"/>
        </w:rPr>
        <w:t xml:space="preserve"> et participatif</w:t>
      </w:r>
      <w:r w:rsidR="0049160E">
        <w:rPr>
          <w:lang w:val="fr-BE"/>
        </w:rPr>
        <w:t xml:space="preserve"> des familles françaises pré</w:t>
      </w:r>
      <w:r w:rsidR="009411FB">
        <w:rPr>
          <w:lang w:val="fr-BE"/>
        </w:rPr>
        <w:t>carisées résidantes en Belgique.</w:t>
      </w:r>
    </w:p>
    <w:p w:rsidR="009411FB" w:rsidRDefault="009411FB" w:rsidP="00200267">
      <w:pPr>
        <w:jc w:val="both"/>
        <w:rPr>
          <w:lang w:val="fr-BE"/>
        </w:rPr>
      </w:pPr>
    </w:p>
    <w:p w:rsidR="00AE3E36" w:rsidRDefault="0098666A" w:rsidP="00200267">
      <w:pPr>
        <w:jc w:val="both"/>
        <w:rPr>
          <w:lang w:val="fr-BE"/>
        </w:rPr>
      </w:pPr>
      <w:r>
        <w:rPr>
          <w:lang w:val="fr-BE"/>
        </w:rPr>
        <w:t xml:space="preserve"> </w:t>
      </w:r>
      <w:r w:rsidR="008827BD">
        <w:rPr>
          <w:lang w:val="fr-BE"/>
        </w:rPr>
        <w:t>Outre son action en faveur</w:t>
      </w:r>
      <w:r w:rsidR="00185AC3">
        <w:rPr>
          <w:lang w:val="fr-BE"/>
        </w:rPr>
        <w:t xml:space="preserve"> de ces dernières,</w:t>
      </w:r>
      <w:r w:rsidR="008827BD">
        <w:rPr>
          <w:lang w:val="fr-BE"/>
        </w:rPr>
        <w:t xml:space="preserve"> </w:t>
      </w:r>
      <w:r w:rsidR="00823003" w:rsidRPr="00823003">
        <w:rPr>
          <w:lang w:val="fr-BE"/>
        </w:rPr>
        <w:t>L’Entraide F</w:t>
      </w:r>
      <w:r w:rsidR="00EA74CA">
        <w:rPr>
          <w:lang w:val="fr-BE"/>
        </w:rPr>
        <w:t>rançaise a poursuivi</w:t>
      </w:r>
      <w:r w:rsidR="00B82562">
        <w:rPr>
          <w:lang w:val="fr-BE"/>
        </w:rPr>
        <w:t xml:space="preserve"> ses engagements prio</w:t>
      </w:r>
      <w:r w:rsidR="00AE3E36">
        <w:rPr>
          <w:lang w:val="fr-BE"/>
        </w:rPr>
        <w:t>ritaires à savoir :</w:t>
      </w:r>
    </w:p>
    <w:p w:rsidR="002302CA" w:rsidRDefault="002302CA" w:rsidP="00200267">
      <w:pPr>
        <w:jc w:val="both"/>
      </w:pPr>
    </w:p>
    <w:p w:rsidR="005F11FB" w:rsidRPr="006C6C22" w:rsidRDefault="00B16DF4" w:rsidP="00200267">
      <w:pPr>
        <w:jc w:val="both"/>
        <w:rPr>
          <w:u w:val="double"/>
        </w:rPr>
      </w:pPr>
      <w:r>
        <w:rPr>
          <w:u w:val="double"/>
        </w:rPr>
        <w:t xml:space="preserve">L’Education scolaire et  </w:t>
      </w:r>
      <w:proofErr w:type="gramStart"/>
      <w:r>
        <w:rPr>
          <w:u w:val="double"/>
        </w:rPr>
        <w:t>extrascolaire  :</w:t>
      </w:r>
      <w:proofErr w:type="gramEnd"/>
      <w:r>
        <w:rPr>
          <w:u w:val="double"/>
        </w:rPr>
        <w:t xml:space="preserve"> </w:t>
      </w:r>
      <w:r w:rsidR="006C6C22" w:rsidRPr="006C6C22">
        <w:rPr>
          <w:u w:val="double"/>
        </w:rPr>
        <w:t> </w:t>
      </w:r>
    </w:p>
    <w:p w:rsidR="00C50750" w:rsidRDefault="00C50750" w:rsidP="00200267">
      <w:pPr>
        <w:jc w:val="both"/>
      </w:pPr>
    </w:p>
    <w:p w:rsidR="00790EFF" w:rsidRDefault="00790EFF" w:rsidP="00200267">
      <w:pPr>
        <w:jc w:val="both"/>
      </w:pPr>
      <w:r>
        <w:t>De</w:t>
      </w:r>
      <w:r w:rsidR="00E4239B">
        <w:t>ux axes d’accompagnement ont été</w:t>
      </w:r>
      <w:r>
        <w:t xml:space="preserve"> alimentés :</w:t>
      </w:r>
    </w:p>
    <w:p w:rsidR="00E4239B" w:rsidRDefault="00E4239B" w:rsidP="00200267">
      <w:pPr>
        <w:jc w:val="both"/>
      </w:pPr>
    </w:p>
    <w:p w:rsidR="00790EFF" w:rsidRDefault="00E4239B" w:rsidP="00200267">
      <w:pPr>
        <w:jc w:val="both"/>
      </w:pPr>
      <w:r>
        <w:t>Le</w:t>
      </w:r>
      <w:r w:rsidR="00790EFF">
        <w:t xml:space="preserve"> volet scolaire</w:t>
      </w:r>
      <w:r w:rsidR="00870A1A">
        <w:t xml:space="preserve"> et le volet extrascolaire</w:t>
      </w:r>
      <w:r w:rsidR="005234FA">
        <w:t xml:space="preserve"> : </w:t>
      </w:r>
      <w:r w:rsidR="00DB1EB3">
        <w:t>« lutte contre l’échec scolaire »</w:t>
      </w:r>
      <w:r>
        <w:t> :</w:t>
      </w:r>
    </w:p>
    <w:p w:rsidR="00E4239B" w:rsidRDefault="00E4239B" w:rsidP="00200267">
      <w:pPr>
        <w:jc w:val="both"/>
      </w:pPr>
      <w:r>
        <w:t>-------------------------</w:t>
      </w:r>
      <w:r w:rsidR="00DB1EB3">
        <w:t>--------------------------------------</w:t>
      </w:r>
      <w:r w:rsidR="00870A1A">
        <w:t>-----------------------------</w:t>
      </w:r>
    </w:p>
    <w:p w:rsidR="000C170A" w:rsidRDefault="000C170A" w:rsidP="00200267">
      <w:pPr>
        <w:jc w:val="both"/>
      </w:pPr>
    </w:p>
    <w:p w:rsidR="0014779C" w:rsidRDefault="00E4239B" w:rsidP="00200267">
      <w:pPr>
        <w:jc w:val="both"/>
        <w:rPr>
          <w:lang w:val="fr-BE"/>
        </w:rPr>
      </w:pPr>
      <w:r>
        <w:rPr>
          <w:lang w:val="fr-BE"/>
        </w:rPr>
        <w:t>Cette année encore</w:t>
      </w:r>
      <w:r w:rsidR="0067466F">
        <w:rPr>
          <w:lang w:val="fr-BE"/>
        </w:rPr>
        <w:t xml:space="preserve">, nous avons  </w:t>
      </w:r>
      <w:r w:rsidR="0067466F" w:rsidRPr="00EC541F">
        <w:rPr>
          <w:b/>
          <w:u w:val="double"/>
          <w:lang w:val="fr-BE"/>
        </w:rPr>
        <w:t>accompagné,</w:t>
      </w:r>
      <w:r w:rsidR="09E39415" w:rsidRPr="00EC541F">
        <w:rPr>
          <w:b/>
          <w:u w:val="double"/>
          <w:lang w:val="fr-BE"/>
        </w:rPr>
        <w:t xml:space="preserve"> suivi</w:t>
      </w:r>
      <w:r w:rsidR="09E39415" w:rsidRPr="09E39415">
        <w:rPr>
          <w:lang w:val="fr-BE"/>
        </w:rPr>
        <w:t xml:space="preserve"> </w:t>
      </w:r>
      <w:r w:rsidR="0067466F">
        <w:rPr>
          <w:lang w:val="fr-BE"/>
        </w:rPr>
        <w:t xml:space="preserve">et </w:t>
      </w:r>
      <w:r w:rsidR="0067466F" w:rsidRPr="001A60AA">
        <w:rPr>
          <w:b/>
          <w:u w:val="double"/>
          <w:lang w:val="fr-BE"/>
        </w:rPr>
        <w:t>soutenu financièrement</w:t>
      </w:r>
      <w:r w:rsidR="0067466F">
        <w:rPr>
          <w:lang w:val="fr-BE"/>
        </w:rPr>
        <w:t xml:space="preserve"> </w:t>
      </w:r>
      <w:r w:rsidR="09E39415" w:rsidRPr="09E39415">
        <w:rPr>
          <w:lang w:val="fr-BE"/>
        </w:rPr>
        <w:t>tout a</w:t>
      </w:r>
      <w:r w:rsidR="0067466F">
        <w:rPr>
          <w:lang w:val="fr-BE"/>
        </w:rPr>
        <w:t xml:space="preserve">u long de l’année académique </w:t>
      </w:r>
      <w:r w:rsidR="001A60AA">
        <w:rPr>
          <w:lang w:val="fr-BE"/>
        </w:rPr>
        <w:t>pas moins d’</w:t>
      </w:r>
      <w:r w:rsidR="0067466F">
        <w:rPr>
          <w:lang w:val="fr-BE"/>
        </w:rPr>
        <w:t>une centaine</w:t>
      </w:r>
      <w:r w:rsidR="09E39415" w:rsidRPr="09E39415">
        <w:rPr>
          <w:lang w:val="fr-BE"/>
        </w:rPr>
        <w:t xml:space="preserve"> </w:t>
      </w:r>
      <w:r w:rsidR="00870A1A">
        <w:rPr>
          <w:lang w:val="fr-BE"/>
        </w:rPr>
        <w:t>d’</w:t>
      </w:r>
      <w:r w:rsidR="09E39415" w:rsidRPr="09E39415">
        <w:rPr>
          <w:lang w:val="fr-BE"/>
        </w:rPr>
        <w:t>enfants et jeunes dans leur parcours scolaire par le biais de contacts renouvelés ou maintenus avec leurs familles</w:t>
      </w:r>
      <w:r w:rsidR="000231DC">
        <w:rPr>
          <w:lang w:val="fr-BE"/>
        </w:rPr>
        <w:t xml:space="preserve">, mais également via des structures parascolaires (aides aux devoirs, </w:t>
      </w:r>
      <w:r w:rsidR="007100CF">
        <w:rPr>
          <w:lang w:val="fr-BE"/>
        </w:rPr>
        <w:t>achat de livres ou de matériel…)</w:t>
      </w:r>
      <w:r w:rsidR="09E39415" w:rsidRPr="09E39415">
        <w:rPr>
          <w:lang w:val="fr-BE"/>
        </w:rPr>
        <w:t>.</w:t>
      </w:r>
    </w:p>
    <w:p w:rsidR="00B16DF4" w:rsidRDefault="00B16DF4" w:rsidP="00200267">
      <w:pPr>
        <w:jc w:val="both"/>
        <w:rPr>
          <w:lang w:val="fr-BE"/>
        </w:rPr>
      </w:pPr>
    </w:p>
    <w:p w:rsidR="00376D0F" w:rsidRDefault="007100CF" w:rsidP="00376D0F">
      <w:pPr>
        <w:jc w:val="both"/>
        <w:rPr>
          <w:lang w:val="fr-BE"/>
        </w:rPr>
      </w:pPr>
      <w:r>
        <w:rPr>
          <w:lang w:val="fr-BE"/>
        </w:rPr>
        <w:t>Une fois de plus</w:t>
      </w:r>
      <w:r w:rsidR="001744C1">
        <w:rPr>
          <w:lang w:val="fr-BE"/>
        </w:rPr>
        <w:t xml:space="preserve">, </w:t>
      </w:r>
      <w:r w:rsidR="001074BC" w:rsidRPr="00EC541F">
        <w:rPr>
          <w:b/>
          <w:u w:val="double"/>
          <w:lang w:val="fr-BE"/>
        </w:rPr>
        <w:t xml:space="preserve">notre soutien est honoré par la réussite </w:t>
      </w:r>
      <w:r w:rsidR="0030270A" w:rsidRPr="00EC541F">
        <w:rPr>
          <w:b/>
          <w:u w:val="double"/>
          <w:lang w:val="fr-BE"/>
        </w:rPr>
        <w:t>de 97</w:t>
      </w:r>
      <w:r w:rsidR="002302CA" w:rsidRPr="00EC541F">
        <w:rPr>
          <w:b/>
          <w:u w:val="double"/>
          <w:lang w:val="fr-BE"/>
        </w:rPr>
        <w:t xml:space="preserve"> pour cent des enfants</w:t>
      </w:r>
      <w:r w:rsidR="002302CA" w:rsidRPr="00EA74CA">
        <w:rPr>
          <w:b/>
          <w:lang w:val="fr-BE"/>
        </w:rPr>
        <w:t xml:space="preserve"> suivis</w:t>
      </w:r>
      <w:r w:rsidR="00FD121C">
        <w:rPr>
          <w:lang w:val="fr-BE"/>
        </w:rPr>
        <w:t xml:space="preserve"> </w:t>
      </w:r>
      <w:r w:rsidR="004D177D">
        <w:rPr>
          <w:lang w:val="fr-BE"/>
        </w:rPr>
        <w:t xml:space="preserve">dont nous </w:t>
      </w:r>
      <w:r w:rsidR="004D177D" w:rsidRPr="004D177D">
        <w:rPr>
          <w:lang w:val="fr-BE"/>
        </w:rPr>
        <w:t>avons pris en charge nombre d’activités scolaires et parascolaires (classes vertes, sportives, frais de can</w:t>
      </w:r>
      <w:r w:rsidR="0072507B">
        <w:rPr>
          <w:lang w:val="fr-BE"/>
        </w:rPr>
        <w:t>tine, de garderie, etc.) a</w:t>
      </w:r>
      <w:r w:rsidR="004D177D" w:rsidRPr="004D177D">
        <w:rPr>
          <w:lang w:val="fr-BE"/>
        </w:rPr>
        <w:t>insi que d’autre l</w:t>
      </w:r>
      <w:r w:rsidR="00B82562">
        <w:rPr>
          <w:lang w:val="fr-BE"/>
        </w:rPr>
        <w:t>iés à la scolarité (inscription</w:t>
      </w:r>
      <w:r w:rsidR="004D177D" w:rsidRPr="004D177D">
        <w:rPr>
          <w:lang w:val="fr-BE"/>
        </w:rPr>
        <w:t>, achat de livres</w:t>
      </w:r>
      <w:r w:rsidR="0072507B">
        <w:rPr>
          <w:lang w:val="fr-BE"/>
        </w:rPr>
        <w:t xml:space="preserve"> ou de matériel</w:t>
      </w:r>
      <w:r w:rsidR="004D177D" w:rsidRPr="004D177D">
        <w:rPr>
          <w:lang w:val="fr-BE"/>
        </w:rPr>
        <w:t xml:space="preserve">…) </w:t>
      </w:r>
      <w:r w:rsidR="002302CA">
        <w:rPr>
          <w:lang w:val="fr-BE"/>
        </w:rPr>
        <w:t>ont ré</w:t>
      </w:r>
      <w:r w:rsidR="0030270A">
        <w:rPr>
          <w:lang w:val="fr-BE"/>
        </w:rPr>
        <w:t>ussi avec de très bon ré</w:t>
      </w:r>
      <w:r w:rsidR="005234FA">
        <w:rPr>
          <w:lang w:val="fr-BE"/>
        </w:rPr>
        <w:t>sultats, e</w:t>
      </w:r>
      <w:r w:rsidR="00EA74CA">
        <w:rPr>
          <w:lang w:val="fr-BE"/>
        </w:rPr>
        <w:t>t pour la plupart se situant dans</w:t>
      </w:r>
      <w:r w:rsidR="005234FA">
        <w:rPr>
          <w:lang w:val="fr-BE"/>
        </w:rPr>
        <w:t xml:space="preserve"> les premiers de classes.</w:t>
      </w:r>
    </w:p>
    <w:p w:rsidR="00ED7885" w:rsidRDefault="00ED7885" w:rsidP="00376D0F">
      <w:pPr>
        <w:jc w:val="both"/>
        <w:rPr>
          <w:lang w:val="fr-BE"/>
        </w:rPr>
      </w:pPr>
    </w:p>
    <w:p w:rsidR="00376D0F" w:rsidRDefault="00ED7885" w:rsidP="00376D0F">
      <w:pPr>
        <w:jc w:val="both"/>
        <w:rPr>
          <w:lang w:val="fr-BE"/>
        </w:rPr>
      </w:pPr>
      <w:r w:rsidRPr="00823003">
        <w:rPr>
          <w:lang w:val="fr-BE"/>
        </w:rPr>
        <w:t>L’accompagnement financier vous sera présenté en détail par notre trésorier</w:t>
      </w:r>
      <w:r w:rsidR="0072507B">
        <w:rPr>
          <w:lang w:val="fr-BE"/>
        </w:rPr>
        <w:t>.</w:t>
      </w:r>
    </w:p>
    <w:p w:rsidR="00613784" w:rsidRPr="00823003" w:rsidRDefault="00613784" w:rsidP="00376D0F">
      <w:pPr>
        <w:jc w:val="both"/>
        <w:rPr>
          <w:lang w:val="fr-BE"/>
        </w:rPr>
      </w:pPr>
    </w:p>
    <w:p w:rsidR="007E050E" w:rsidRDefault="00613784" w:rsidP="00263932">
      <w:pPr>
        <w:jc w:val="both"/>
        <w:rPr>
          <w:lang w:val="fr-BE"/>
        </w:rPr>
      </w:pPr>
      <w:r>
        <w:rPr>
          <w:lang w:val="fr-BE"/>
        </w:rPr>
        <w:t xml:space="preserve">Malheureusement, cette année, nous n’avons </w:t>
      </w:r>
      <w:r w:rsidR="0014014E">
        <w:rPr>
          <w:lang w:val="fr-BE"/>
        </w:rPr>
        <w:t>pas pu envoyer beaucoup de jeunes</w:t>
      </w:r>
      <w:r w:rsidR="00EA74CA">
        <w:rPr>
          <w:lang w:val="fr-BE"/>
        </w:rPr>
        <w:t xml:space="preserve"> en stage</w:t>
      </w:r>
      <w:r w:rsidR="0014014E">
        <w:rPr>
          <w:lang w:val="fr-BE"/>
        </w:rPr>
        <w:t xml:space="preserve"> et</w:t>
      </w:r>
      <w:r w:rsidR="002C766E">
        <w:rPr>
          <w:lang w:val="fr-BE"/>
        </w:rPr>
        <w:t xml:space="preserve"> ce malgré</w:t>
      </w:r>
      <w:r w:rsidR="0014014E">
        <w:rPr>
          <w:lang w:val="fr-BE"/>
        </w:rPr>
        <w:t xml:space="preserve"> la généreuse </w:t>
      </w:r>
      <w:r w:rsidR="00DA023D">
        <w:rPr>
          <w:lang w:val="fr-BE"/>
        </w:rPr>
        <w:t xml:space="preserve">et importante </w:t>
      </w:r>
      <w:r w:rsidR="0014014E">
        <w:rPr>
          <w:lang w:val="fr-BE"/>
        </w:rPr>
        <w:t xml:space="preserve">contribution du fonds social de </w:t>
      </w:r>
      <w:proofErr w:type="spellStart"/>
      <w:r w:rsidR="0014014E">
        <w:rPr>
          <w:lang w:val="fr-BE"/>
        </w:rPr>
        <w:t>l’asbl</w:t>
      </w:r>
      <w:proofErr w:type="spellEnd"/>
      <w:r w:rsidR="0014014E">
        <w:rPr>
          <w:lang w:val="fr-BE"/>
        </w:rPr>
        <w:t xml:space="preserve"> Vacances Vivantes</w:t>
      </w:r>
      <w:r w:rsidR="001F429A">
        <w:rPr>
          <w:lang w:val="fr-BE"/>
        </w:rPr>
        <w:t xml:space="preserve"> avec qui nous</w:t>
      </w:r>
      <w:r w:rsidR="002C766E">
        <w:rPr>
          <w:lang w:val="fr-BE"/>
        </w:rPr>
        <w:t xml:space="preserve"> les organisons</w:t>
      </w:r>
      <w:r w:rsidR="001F429A">
        <w:rPr>
          <w:lang w:val="fr-BE"/>
        </w:rPr>
        <w:t xml:space="preserve"> durant l’été</w:t>
      </w:r>
      <w:r w:rsidR="00DA023D">
        <w:rPr>
          <w:lang w:val="fr-BE"/>
        </w:rPr>
        <w:t xml:space="preserve">. </w:t>
      </w:r>
      <w:r w:rsidR="00BB528B">
        <w:rPr>
          <w:lang w:val="fr-BE"/>
        </w:rPr>
        <w:t>En effet, le Berceau Princesse Paola, n’intervient plus</w:t>
      </w:r>
      <w:r w:rsidR="002C766E">
        <w:rPr>
          <w:lang w:val="fr-BE"/>
        </w:rPr>
        <w:t xml:space="preserve"> financièrement</w:t>
      </w:r>
      <w:r w:rsidR="00BB528B">
        <w:rPr>
          <w:lang w:val="fr-BE"/>
        </w:rPr>
        <w:t xml:space="preserve"> </w:t>
      </w:r>
      <w:r w:rsidR="002C766E">
        <w:rPr>
          <w:lang w:val="fr-BE"/>
        </w:rPr>
        <w:t>dans l’envoi</w:t>
      </w:r>
      <w:r w:rsidR="001F429A">
        <w:rPr>
          <w:lang w:val="fr-BE"/>
        </w:rPr>
        <w:t xml:space="preserve"> d’</w:t>
      </w:r>
      <w:r w:rsidR="002C766E">
        <w:rPr>
          <w:lang w:val="fr-BE"/>
        </w:rPr>
        <w:t>enfants en vacances ce qui réduit considérablement nos possibilités.</w:t>
      </w:r>
    </w:p>
    <w:p w:rsidR="007E050E" w:rsidRDefault="007E050E" w:rsidP="00263932">
      <w:pPr>
        <w:jc w:val="both"/>
        <w:rPr>
          <w:lang w:val="fr-BE"/>
        </w:rPr>
      </w:pPr>
    </w:p>
    <w:p w:rsidR="00263932" w:rsidRDefault="007E050E" w:rsidP="00263932">
      <w:pPr>
        <w:jc w:val="both"/>
        <w:rPr>
          <w:lang w:val="fr-BE"/>
        </w:rPr>
      </w:pPr>
      <w:r>
        <w:rPr>
          <w:lang w:val="fr-BE"/>
        </w:rPr>
        <w:t>De ce fait, c’est</w:t>
      </w:r>
      <w:r w:rsidR="00DA023D">
        <w:rPr>
          <w:lang w:val="fr-BE"/>
        </w:rPr>
        <w:t xml:space="preserve"> </w:t>
      </w:r>
      <w:r w:rsidR="002C766E">
        <w:rPr>
          <w:lang w:val="fr-BE"/>
        </w:rPr>
        <w:t xml:space="preserve">seulement </w:t>
      </w:r>
      <w:r w:rsidR="00DA023D">
        <w:rPr>
          <w:lang w:val="fr-BE"/>
        </w:rPr>
        <w:t xml:space="preserve">une trentaine de jeunes </w:t>
      </w:r>
      <w:r w:rsidR="00B52368">
        <w:rPr>
          <w:lang w:val="fr-BE"/>
        </w:rPr>
        <w:t>(au lieu d’une centaine)</w:t>
      </w:r>
      <w:r w:rsidR="002C766E">
        <w:rPr>
          <w:lang w:val="fr-BE"/>
        </w:rPr>
        <w:t xml:space="preserve"> </w:t>
      </w:r>
      <w:r w:rsidR="00DA023D">
        <w:rPr>
          <w:lang w:val="fr-BE"/>
        </w:rPr>
        <w:t>qui</w:t>
      </w:r>
      <w:r w:rsidR="00263932" w:rsidRPr="00823003">
        <w:rPr>
          <w:lang w:val="fr-BE"/>
        </w:rPr>
        <w:t xml:space="preserve"> o</w:t>
      </w:r>
      <w:r w:rsidR="00B52368">
        <w:rPr>
          <w:lang w:val="fr-BE"/>
        </w:rPr>
        <w:t>nt pu ainsi bénéficier de</w:t>
      </w:r>
      <w:r w:rsidR="00263932" w:rsidRPr="00823003">
        <w:rPr>
          <w:lang w:val="fr-BE"/>
        </w:rPr>
        <w:t xml:space="preserve"> nos aides, </w:t>
      </w:r>
      <w:r w:rsidR="00B52368">
        <w:rPr>
          <w:lang w:val="fr-BE"/>
        </w:rPr>
        <w:t xml:space="preserve">pour pouvoir participer à </w:t>
      </w:r>
      <w:r w:rsidR="00CE4F2E">
        <w:rPr>
          <w:lang w:val="fr-BE"/>
        </w:rPr>
        <w:t>un stage durant l’été.</w:t>
      </w:r>
    </w:p>
    <w:p w:rsidR="00263932" w:rsidRPr="00823003" w:rsidRDefault="00263932" w:rsidP="00263932">
      <w:pPr>
        <w:jc w:val="both"/>
        <w:rPr>
          <w:lang w:val="fr-BE"/>
        </w:rPr>
      </w:pPr>
    </w:p>
    <w:p w:rsidR="00C26763" w:rsidRDefault="09E39415" w:rsidP="00376D0F">
      <w:pPr>
        <w:jc w:val="both"/>
        <w:rPr>
          <w:lang w:val="fr-BE"/>
        </w:rPr>
      </w:pPr>
      <w:r w:rsidRPr="09E39415">
        <w:rPr>
          <w:lang w:val="fr-BE"/>
        </w:rPr>
        <w:lastRenderedPageBreak/>
        <w:t xml:space="preserve"> En fin d’année, nous avons organisé </w:t>
      </w:r>
      <w:r w:rsidR="00DB4CED">
        <w:rPr>
          <w:lang w:val="fr-BE"/>
        </w:rPr>
        <w:t xml:space="preserve">avec l’aide précieuse de Dorothée, Béatrice et Corinne </w:t>
      </w:r>
      <w:r w:rsidRPr="09E39415">
        <w:rPr>
          <w:lang w:val="fr-BE"/>
        </w:rPr>
        <w:t xml:space="preserve">une réception  pour la St Nicolas en présence </w:t>
      </w:r>
      <w:r w:rsidR="0032549E">
        <w:rPr>
          <w:lang w:val="fr-BE"/>
        </w:rPr>
        <w:t>de Mme</w:t>
      </w:r>
      <w:r w:rsidR="002C766E">
        <w:rPr>
          <w:lang w:val="fr-BE"/>
        </w:rPr>
        <w:t xml:space="preserve"> le </w:t>
      </w:r>
      <w:r w:rsidR="0032549E">
        <w:rPr>
          <w:lang w:val="fr-BE"/>
        </w:rPr>
        <w:t xml:space="preserve"> </w:t>
      </w:r>
      <w:r w:rsidR="002C766E" w:rsidRPr="09E39415">
        <w:rPr>
          <w:lang w:val="fr-BE"/>
        </w:rPr>
        <w:t xml:space="preserve">Consul de </w:t>
      </w:r>
      <w:r w:rsidR="002C766E">
        <w:rPr>
          <w:lang w:val="fr-BE"/>
        </w:rPr>
        <w:t xml:space="preserve">France,  </w:t>
      </w:r>
      <w:r w:rsidR="0032549E">
        <w:rPr>
          <w:lang w:val="fr-BE"/>
        </w:rPr>
        <w:t>Maria-Tracy</w:t>
      </w:r>
      <w:r w:rsidR="0027428C">
        <w:rPr>
          <w:lang w:val="fr-BE"/>
        </w:rPr>
        <w:t xml:space="preserve"> </w:t>
      </w:r>
      <w:r w:rsidR="002C766E">
        <w:rPr>
          <w:lang w:val="fr-BE"/>
        </w:rPr>
        <w:t>Ganter</w:t>
      </w:r>
      <w:r w:rsidRPr="09E39415">
        <w:rPr>
          <w:lang w:val="fr-BE"/>
        </w:rPr>
        <w:t xml:space="preserve">, </w:t>
      </w:r>
      <w:r w:rsidR="0032549E">
        <w:rPr>
          <w:lang w:val="fr-BE"/>
        </w:rPr>
        <w:t xml:space="preserve">en charge de l’Etat Civil </w:t>
      </w:r>
      <w:r w:rsidR="00B41B2D">
        <w:rPr>
          <w:lang w:val="fr-BE"/>
        </w:rPr>
        <w:t>et avons distribué à 65 enfants âgés de 15 jours à 15</w:t>
      </w:r>
      <w:r w:rsidRPr="09E39415">
        <w:rPr>
          <w:lang w:val="fr-BE"/>
        </w:rPr>
        <w:t xml:space="preserve"> ans de nombreux  colis  contenant des vêtements neufs et des friandises grâce à la générosité renouvelée de sponsors tels que CARREFOUR (pour les vêtements neufs destinés aux d’enfants) ; COLRUYT, PEUGEOT, RENA</w:t>
      </w:r>
      <w:r w:rsidR="0095084C">
        <w:rPr>
          <w:lang w:val="fr-BE"/>
        </w:rPr>
        <w:t>ULT, BNP PARIBAS,</w:t>
      </w:r>
      <w:r w:rsidRPr="09E39415">
        <w:rPr>
          <w:lang w:val="fr-BE"/>
        </w:rPr>
        <w:t xml:space="preserve"> VOYAGES-SNCF, </w:t>
      </w:r>
      <w:r w:rsidR="00642B38">
        <w:rPr>
          <w:lang w:val="fr-BE"/>
        </w:rPr>
        <w:t>(pour les jouets, livres et</w:t>
      </w:r>
      <w:r w:rsidRPr="09E39415">
        <w:rPr>
          <w:lang w:val="fr-BE"/>
        </w:rPr>
        <w:t xml:space="preserve"> gadgets).</w:t>
      </w:r>
    </w:p>
    <w:p w:rsidR="00867CD5" w:rsidRDefault="00867CD5" w:rsidP="00376D0F">
      <w:pPr>
        <w:jc w:val="both"/>
        <w:rPr>
          <w:lang w:val="fr-BE"/>
        </w:rPr>
      </w:pPr>
    </w:p>
    <w:p w:rsidR="000547DF" w:rsidRDefault="000547DF" w:rsidP="00376D0F">
      <w:pPr>
        <w:jc w:val="both"/>
        <w:rPr>
          <w:lang w:val="fr-BE"/>
        </w:rPr>
      </w:pPr>
      <w:r>
        <w:rPr>
          <w:lang w:val="fr-BE"/>
        </w:rPr>
        <w:t>Cette année, pour les plus grands (10</w:t>
      </w:r>
      <w:r w:rsidR="008C589D">
        <w:rPr>
          <w:lang w:val="fr-BE"/>
        </w:rPr>
        <w:t>-15ans) nous leur avons remis un bon Décathlon d’une valeur de 20</w:t>
      </w:r>
      <w:r w:rsidR="00B82562">
        <w:rPr>
          <w:lang w:val="fr-BE"/>
        </w:rPr>
        <w:t xml:space="preserve"> </w:t>
      </w:r>
      <w:r w:rsidR="008C589D">
        <w:rPr>
          <w:lang w:val="fr-BE"/>
        </w:rPr>
        <w:t>euros</w:t>
      </w:r>
      <w:r w:rsidR="00867CD5">
        <w:rPr>
          <w:lang w:val="fr-BE"/>
        </w:rPr>
        <w:t>.</w:t>
      </w:r>
    </w:p>
    <w:p w:rsidR="00867CD5" w:rsidRDefault="00867CD5" w:rsidP="00376D0F">
      <w:pPr>
        <w:jc w:val="both"/>
        <w:rPr>
          <w:lang w:val="fr-BE"/>
        </w:rPr>
      </w:pPr>
    </w:p>
    <w:p w:rsidR="00376D0F" w:rsidRDefault="00C26763" w:rsidP="00376D0F">
      <w:pPr>
        <w:jc w:val="both"/>
        <w:rPr>
          <w:lang w:val="fr-BE"/>
        </w:rPr>
      </w:pPr>
      <w:r>
        <w:rPr>
          <w:lang w:val="fr-BE"/>
        </w:rPr>
        <w:t>N</w:t>
      </w:r>
      <w:r w:rsidR="00376D0F" w:rsidRPr="00823003">
        <w:rPr>
          <w:lang w:val="fr-BE"/>
        </w:rPr>
        <w:t>ous avons pu gâter petits et grands. Tous étaient ravis de recevoir un beau colis personnalisé.</w:t>
      </w:r>
    </w:p>
    <w:p w:rsidR="00376D0F" w:rsidRDefault="00376D0F" w:rsidP="00376D0F">
      <w:pPr>
        <w:jc w:val="both"/>
        <w:rPr>
          <w:lang w:val="fr-BE"/>
        </w:rPr>
      </w:pPr>
    </w:p>
    <w:p w:rsidR="00C36A34" w:rsidRDefault="00C36A34" w:rsidP="00376D0F">
      <w:pPr>
        <w:jc w:val="both"/>
        <w:rPr>
          <w:lang w:val="fr-BE"/>
        </w:rPr>
      </w:pPr>
      <w:r>
        <w:rPr>
          <w:lang w:val="fr-BE"/>
        </w:rPr>
        <w:t>En complément, nous devons remercier chaleure</w:t>
      </w:r>
      <w:r w:rsidR="00B82562">
        <w:rPr>
          <w:lang w:val="fr-BE"/>
        </w:rPr>
        <w:t>usement Monsieur François SIMON, président des Noirauds de l’</w:t>
      </w:r>
      <w:r w:rsidR="00F83904">
        <w:rPr>
          <w:lang w:val="fr-BE"/>
        </w:rPr>
        <w:t>Œuvre</w:t>
      </w:r>
      <w:r>
        <w:rPr>
          <w:lang w:val="fr-BE"/>
        </w:rPr>
        <w:t xml:space="preserve"> Royale des Berceaux Princesse Paola, qui nous a offert la possibilité </w:t>
      </w:r>
      <w:r w:rsidR="00B4042B">
        <w:rPr>
          <w:lang w:val="fr-BE"/>
        </w:rPr>
        <w:t xml:space="preserve">d’avoir 80 places et </w:t>
      </w:r>
      <w:r w:rsidR="00F03DBC">
        <w:rPr>
          <w:lang w:val="fr-BE"/>
        </w:rPr>
        <w:t>d’envoyer les</w:t>
      </w:r>
      <w:r>
        <w:rPr>
          <w:lang w:val="fr-BE"/>
        </w:rPr>
        <w:t xml:space="preserve"> enfants</w:t>
      </w:r>
      <w:r w:rsidR="00B4042B">
        <w:rPr>
          <w:lang w:val="fr-BE"/>
        </w:rPr>
        <w:t xml:space="preserve"> et leurs parents</w:t>
      </w:r>
      <w:r>
        <w:rPr>
          <w:lang w:val="fr-BE"/>
        </w:rPr>
        <w:t xml:space="preserve"> assister à une rep</w:t>
      </w:r>
      <w:r w:rsidR="001300C4">
        <w:rPr>
          <w:lang w:val="fr-BE"/>
        </w:rPr>
        <w:t>résentation du cirque Bouglione au cours de laquelle ils ont aussi reçu boisson</w:t>
      </w:r>
      <w:r w:rsidR="00CE3E63">
        <w:rPr>
          <w:lang w:val="fr-BE"/>
        </w:rPr>
        <w:t>s</w:t>
      </w:r>
      <w:r w:rsidR="001300C4">
        <w:rPr>
          <w:lang w:val="fr-BE"/>
        </w:rPr>
        <w:t xml:space="preserve"> et friandises.</w:t>
      </w:r>
    </w:p>
    <w:p w:rsidR="00C36A34" w:rsidRDefault="00C36A34" w:rsidP="00376D0F">
      <w:pPr>
        <w:jc w:val="both"/>
        <w:rPr>
          <w:lang w:val="fr-BE"/>
        </w:rPr>
      </w:pPr>
    </w:p>
    <w:p w:rsidR="00376D0F" w:rsidRDefault="00C36A34" w:rsidP="00376D0F">
      <w:pPr>
        <w:jc w:val="both"/>
        <w:rPr>
          <w:lang w:val="fr-BE"/>
        </w:rPr>
      </w:pPr>
      <w:r>
        <w:rPr>
          <w:lang w:val="fr-BE"/>
        </w:rPr>
        <w:t xml:space="preserve"> </w:t>
      </w:r>
      <w:r w:rsidR="00376D0F" w:rsidRPr="00823003">
        <w:rPr>
          <w:lang w:val="fr-BE"/>
        </w:rPr>
        <w:t>Au-delà̀ des chiffres, je voudrais souligner combien ces expériences de vacances, d’activités de groupe</w:t>
      </w:r>
      <w:r w:rsidR="00FD121C">
        <w:rPr>
          <w:lang w:val="fr-BE"/>
        </w:rPr>
        <w:t>s</w:t>
      </w:r>
      <w:r w:rsidR="00376D0F" w:rsidRPr="00823003">
        <w:rPr>
          <w:lang w:val="fr-BE"/>
        </w:rPr>
        <w:t xml:space="preserve"> parascolaires sont enrichissantes pour to</w:t>
      </w:r>
      <w:r w:rsidR="00376D0F">
        <w:rPr>
          <w:lang w:val="fr-BE"/>
        </w:rPr>
        <w:t>us les enfants qui ont pu en bé</w:t>
      </w:r>
      <w:r w:rsidR="00376D0F" w:rsidRPr="00823003">
        <w:rPr>
          <w:lang w:val="fr-BE"/>
        </w:rPr>
        <w:t xml:space="preserve">néficier. Cela leur apporte un cadre éducatif motivant, une ouverture d’esprit et la possibilité́ de côtoyer des enfants issus d’autres milieux, de vivre des moments « forts », importants dans leur développement affectif. </w:t>
      </w:r>
    </w:p>
    <w:p w:rsidR="00376D0F" w:rsidRPr="00823003" w:rsidRDefault="00376D0F" w:rsidP="00376D0F">
      <w:pPr>
        <w:jc w:val="both"/>
        <w:rPr>
          <w:lang w:val="fr-BE"/>
        </w:rPr>
      </w:pPr>
    </w:p>
    <w:p w:rsidR="00376D0F" w:rsidRPr="00823003" w:rsidRDefault="09E39415" w:rsidP="00376D0F">
      <w:pPr>
        <w:jc w:val="both"/>
        <w:rPr>
          <w:lang w:val="fr-BE"/>
        </w:rPr>
      </w:pPr>
      <w:r w:rsidRPr="09E39415">
        <w:rPr>
          <w:lang w:val="fr-BE"/>
        </w:rPr>
        <w:t xml:space="preserve">Ce projet de vacances initié et renouvelé́ depuis quelques années nécessite du temps consacré à recevoir les familles, les enfants, les jeunes, gagner la confiance des parents, rassurer sur les conditions d’hébergement, d’encadrement, entretenir un contact régulier avec l’équipe dirigeante de « Vacances Vivantes » et des organismes communaux ou maisons de quartier pour les stages d’externat. </w:t>
      </w:r>
    </w:p>
    <w:p w:rsidR="00376D0F" w:rsidRPr="00823003" w:rsidRDefault="09E39415" w:rsidP="00376D0F">
      <w:pPr>
        <w:jc w:val="both"/>
        <w:rPr>
          <w:lang w:val="fr-BE"/>
        </w:rPr>
      </w:pPr>
      <w:r w:rsidRPr="09E39415">
        <w:rPr>
          <w:lang w:val="fr-BE"/>
        </w:rPr>
        <w:t>Le bilan est positif. Tous les enfants ont engrangé des souvenirs heureux, se sont ouverts aux autres, au plaisir d’apprendre, de découvrir, de construire ensemble avec des animateurs et des adultes de référence.</w:t>
      </w:r>
    </w:p>
    <w:p w:rsidR="002302CA" w:rsidRDefault="002302CA" w:rsidP="00200267">
      <w:pPr>
        <w:jc w:val="both"/>
        <w:rPr>
          <w:lang w:val="fr-BE"/>
        </w:rPr>
      </w:pPr>
    </w:p>
    <w:p w:rsidR="00A553E7" w:rsidRDefault="003E3244" w:rsidP="00200267">
      <w:pPr>
        <w:jc w:val="both"/>
        <w:rPr>
          <w:lang w:val="fr-BE"/>
        </w:rPr>
      </w:pPr>
      <w:r>
        <w:rPr>
          <w:lang w:val="fr-BE"/>
        </w:rPr>
        <w:t>Une jeune fille nous a dit</w:t>
      </w:r>
      <w:r w:rsidR="00424201">
        <w:rPr>
          <w:lang w:val="fr-BE"/>
        </w:rPr>
        <w:t> : « </w:t>
      </w:r>
      <w:r>
        <w:rPr>
          <w:lang w:val="fr-BE"/>
        </w:rPr>
        <w:t>Mes parents viennent de divorcer, et je suis déchirée en</w:t>
      </w:r>
      <w:r w:rsidR="002C766E">
        <w:rPr>
          <w:lang w:val="fr-BE"/>
        </w:rPr>
        <w:t>tre</w:t>
      </w:r>
      <w:r>
        <w:rPr>
          <w:lang w:val="fr-BE"/>
        </w:rPr>
        <w:t xml:space="preserve"> eux</w:t>
      </w:r>
      <w:r w:rsidR="00550AEC">
        <w:rPr>
          <w:lang w:val="fr-BE"/>
        </w:rPr>
        <w:t>. Je pensa</w:t>
      </w:r>
      <w:r w:rsidR="002C766E">
        <w:rPr>
          <w:lang w:val="fr-BE"/>
        </w:rPr>
        <w:t>is à 13 ans avoir tout perdu, car</w:t>
      </w:r>
      <w:r w:rsidR="00F83904">
        <w:rPr>
          <w:lang w:val="fr-BE"/>
        </w:rPr>
        <w:t xml:space="preserve"> que je dois déménager</w:t>
      </w:r>
      <w:r w:rsidR="00550AEC">
        <w:rPr>
          <w:lang w:val="fr-BE"/>
        </w:rPr>
        <w:t xml:space="preserve"> et ab</w:t>
      </w:r>
      <w:r w:rsidR="002C766E">
        <w:rPr>
          <w:lang w:val="fr-BE"/>
        </w:rPr>
        <w:t>andonner</w:t>
      </w:r>
      <w:r w:rsidR="007202E4">
        <w:rPr>
          <w:lang w:val="fr-BE"/>
        </w:rPr>
        <w:t xml:space="preserve"> toutes mes amies. Alors, je ne voulais pas venir à l’Entraide Française pour récupérer ce colis. Mais maintenant, grâce à vous</w:t>
      </w:r>
      <w:r w:rsidR="0035698A">
        <w:rPr>
          <w:lang w:val="fr-BE"/>
        </w:rPr>
        <w:t xml:space="preserve"> </w:t>
      </w:r>
      <w:r w:rsidR="007202E4">
        <w:rPr>
          <w:lang w:val="fr-BE"/>
        </w:rPr>
        <w:t xml:space="preserve"> je retrouve une </w:t>
      </w:r>
      <w:r w:rsidR="00B4042B">
        <w:rPr>
          <w:lang w:val="fr-BE"/>
        </w:rPr>
        <w:t>ambiance fami</w:t>
      </w:r>
      <w:r w:rsidR="00087275">
        <w:rPr>
          <w:lang w:val="fr-BE"/>
        </w:rPr>
        <w:t>liale pour ne pas dire une famille</w:t>
      </w:r>
      <w:r w:rsidR="002C766E">
        <w:rPr>
          <w:lang w:val="fr-BE"/>
        </w:rPr>
        <w:t>. C</w:t>
      </w:r>
      <w:r w:rsidR="007202E4">
        <w:rPr>
          <w:lang w:val="fr-BE"/>
        </w:rPr>
        <w:t xml:space="preserve">ar </w:t>
      </w:r>
      <w:r w:rsidR="00A553E7">
        <w:rPr>
          <w:lang w:val="fr-BE"/>
        </w:rPr>
        <w:t>cette ambiance festive, je ne l’avais pu vécu depuis longtemps.</w:t>
      </w:r>
      <w:r w:rsidR="002C766E">
        <w:rPr>
          <w:lang w:val="fr-BE"/>
        </w:rPr>
        <w:t xml:space="preserve"> Merci d’avoir pris c</w:t>
      </w:r>
      <w:r w:rsidR="0035698A">
        <w:rPr>
          <w:lang w:val="fr-BE"/>
        </w:rPr>
        <w:t>e temps pour moi, et de m’avoir permis d’aller changer d’air durant les vacances d’été. »</w:t>
      </w:r>
    </w:p>
    <w:p w:rsidR="001744C1" w:rsidRDefault="001744C1" w:rsidP="00200267">
      <w:pPr>
        <w:jc w:val="both"/>
        <w:rPr>
          <w:lang w:val="fr-BE"/>
        </w:rPr>
      </w:pPr>
    </w:p>
    <w:p w:rsidR="00DE26E4" w:rsidRPr="00054F6A" w:rsidRDefault="00054F6A" w:rsidP="00200267">
      <w:pPr>
        <w:jc w:val="both"/>
        <w:rPr>
          <w:u w:val="double"/>
          <w:lang w:val="fr-BE"/>
        </w:rPr>
      </w:pPr>
      <w:r w:rsidRPr="00054F6A">
        <w:rPr>
          <w:u w:val="double"/>
          <w:lang w:val="fr-BE"/>
        </w:rPr>
        <w:t>Les étudiants </w:t>
      </w:r>
    </w:p>
    <w:p w:rsidR="00DE26E4" w:rsidRDefault="00DE26E4" w:rsidP="00200267">
      <w:pPr>
        <w:jc w:val="both"/>
        <w:rPr>
          <w:lang w:val="fr-BE"/>
        </w:rPr>
      </w:pPr>
    </w:p>
    <w:p w:rsidR="001744C1" w:rsidRDefault="009A5DEB" w:rsidP="001744C1">
      <w:pPr>
        <w:jc w:val="both"/>
        <w:rPr>
          <w:lang w:val="fr-BE"/>
        </w:rPr>
      </w:pPr>
      <w:r>
        <w:rPr>
          <w:lang w:val="fr-BE"/>
        </w:rPr>
        <w:t xml:space="preserve">Cette année, nous avons soutenu une vingtaine d’étudiants, dont </w:t>
      </w:r>
      <w:r w:rsidR="00C26763">
        <w:rPr>
          <w:lang w:val="fr-BE"/>
        </w:rPr>
        <w:t>l</w:t>
      </w:r>
      <w:r w:rsidR="001744C1" w:rsidRPr="001744C1">
        <w:rPr>
          <w:lang w:val="fr-BE"/>
        </w:rPr>
        <w:t>e</w:t>
      </w:r>
      <w:r w:rsidR="002C766E">
        <w:rPr>
          <w:lang w:val="fr-BE"/>
        </w:rPr>
        <w:t>s</w:t>
      </w:r>
      <w:r w:rsidR="001744C1">
        <w:rPr>
          <w:lang w:val="fr-BE"/>
        </w:rPr>
        <w:t xml:space="preserve"> con</w:t>
      </w:r>
      <w:r w:rsidR="004B197D">
        <w:rPr>
          <w:lang w:val="fr-BE"/>
        </w:rPr>
        <w:t>ditions</w:t>
      </w:r>
      <w:r w:rsidR="00DE26E4">
        <w:rPr>
          <w:lang w:val="fr-BE"/>
        </w:rPr>
        <w:t xml:space="preserve"> de vie</w:t>
      </w:r>
      <w:r w:rsidR="00C26763">
        <w:rPr>
          <w:lang w:val="fr-BE"/>
        </w:rPr>
        <w:t xml:space="preserve"> divergent</w:t>
      </w:r>
      <w:r w:rsidR="00A2620F">
        <w:rPr>
          <w:lang w:val="fr-BE"/>
        </w:rPr>
        <w:t xml:space="preserve">, </w:t>
      </w:r>
      <w:r w:rsidR="002C766E">
        <w:rPr>
          <w:lang w:val="fr-BE"/>
        </w:rPr>
        <w:t xml:space="preserve">allant </w:t>
      </w:r>
      <w:r w:rsidR="00A2620F">
        <w:rPr>
          <w:lang w:val="fr-BE"/>
        </w:rPr>
        <w:t xml:space="preserve">pour certains </w:t>
      </w:r>
      <w:r w:rsidR="001744C1" w:rsidRPr="001744C1">
        <w:rPr>
          <w:lang w:val="fr-BE"/>
        </w:rPr>
        <w:t>des situations de précarité</w:t>
      </w:r>
      <w:r w:rsidR="002C766E">
        <w:rPr>
          <w:lang w:val="fr-BE"/>
        </w:rPr>
        <w:t xml:space="preserve"> temporaire</w:t>
      </w:r>
      <w:r w:rsidR="001744C1" w:rsidRPr="001744C1">
        <w:rPr>
          <w:lang w:val="fr-BE"/>
        </w:rPr>
        <w:t xml:space="preserve"> </w:t>
      </w:r>
      <w:r w:rsidR="002C766E">
        <w:rPr>
          <w:lang w:val="fr-BE"/>
        </w:rPr>
        <w:t>et pour d’autres à</w:t>
      </w:r>
      <w:r w:rsidR="00A2620F">
        <w:rPr>
          <w:lang w:val="fr-BE"/>
        </w:rPr>
        <w:t xml:space="preserve"> </w:t>
      </w:r>
      <w:r w:rsidR="002C766E">
        <w:rPr>
          <w:lang w:val="fr-BE"/>
        </w:rPr>
        <w:t>l’</w:t>
      </w:r>
      <w:r w:rsidR="001744C1" w:rsidRPr="001744C1">
        <w:rPr>
          <w:lang w:val="fr-BE"/>
        </w:rPr>
        <w:t>extrême pauvreté.</w:t>
      </w:r>
    </w:p>
    <w:p w:rsidR="002505CA" w:rsidRDefault="002505CA" w:rsidP="001744C1">
      <w:pPr>
        <w:jc w:val="both"/>
        <w:rPr>
          <w:lang w:val="fr-BE"/>
        </w:rPr>
      </w:pPr>
    </w:p>
    <w:p w:rsidR="001F77D5" w:rsidRDefault="001F77D5" w:rsidP="001F77D5">
      <w:pPr>
        <w:jc w:val="both"/>
        <w:rPr>
          <w:lang w:val="fr-BE"/>
        </w:rPr>
      </w:pPr>
      <w:r>
        <w:rPr>
          <w:lang w:val="fr-BE"/>
        </w:rPr>
        <w:t>C’est à cette dernière catégorie, à savoir, ceux qui vivent des situations très difficiles  que l’Entraide Française a décidé de venir en aide en collaboration étroi</w:t>
      </w:r>
      <w:r w:rsidR="00B82562">
        <w:rPr>
          <w:lang w:val="fr-BE"/>
        </w:rPr>
        <w:t>te avec des Hautes Ecoles et l’</w:t>
      </w:r>
      <w:r>
        <w:rPr>
          <w:lang w:val="fr-BE"/>
        </w:rPr>
        <w:t>Université Libre de Bruxelles. Ceci, notamment par la  prise en charge d</w:t>
      </w:r>
      <w:r w:rsidRPr="004D177D">
        <w:rPr>
          <w:lang w:val="fr-BE"/>
        </w:rPr>
        <w:t xml:space="preserve">es </w:t>
      </w:r>
      <w:proofErr w:type="spellStart"/>
      <w:r w:rsidRPr="004D177D">
        <w:rPr>
          <w:lang w:val="fr-BE"/>
        </w:rPr>
        <w:t>mi</w:t>
      </w:r>
      <w:r w:rsidR="002C766E">
        <w:rPr>
          <w:lang w:val="fr-BE"/>
        </w:rPr>
        <w:t>nervals</w:t>
      </w:r>
      <w:proofErr w:type="spellEnd"/>
      <w:r>
        <w:rPr>
          <w:lang w:val="fr-BE"/>
        </w:rPr>
        <w:t xml:space="preserve"> d’une vingtaine </w:t>
      </w:r>
      <w:r w:rsidRPr="004D177D">
        <w:rPr>
          <w:lang w:val="fr-BE"/>
        </w:rPr>
        <w:t>d’étudiants</w:t>
      </w:r>
      <w:r>
        <w:rPr>
          <w:lang w:val="fr-BE"/>
        </w:rPr>
        <w:t>, ainsi que  de leurs frais de transport en commun et d’autres dépenses relevant du quotidien (soins urgents, électricité, loyer, mutuelle,…)</w:t>
      </w:r>
      <w:r w:rsidRPr="004D177D">
        <w:rPr>
          <w:lang w:val="fr-BE"/>
        </w:rPr>
        <w:t>.</w:t>
      </w:r>
    </w:p>
    <w:p w:rsidR="001F77D5" w:rsidRDefault="001F77D5" w:rsidP="001F77D5">
      <w:pPr>
        <w:jc w:val="both"/>
        <w:rPr>
          <w:lang w:val="fr-BE"/>
        </w:rPr>
      </w:pPr>
    </w:p>
    <w:p w:rsidR="00FA3474" w:rsidRDefault="00FA3474" w:rsidP="001744C1">
      <w:pPr>
        <w:jc w:val="both"/>
        <w:rPr>
          <w:lang w:val="fr-BE"/>
        </w:rPr>
      </w:pPr>
    </w:p>
    <w:p w:rsidR="00FA3474" w:rsidRPr="001744C1" w:rsidRDefault="00FA3474" w:rsidP="001744C1">
      <w:pPr>
        <w:jc w:val="both"/>
        <w:rPr>
          <w:lang w:val="fr-BE"/>
        </w:rPr>
      </w:pPr>
      <w:r>
        <w:rPr>
          <w:lang w:val="fr-BE"/>
        </w:rPr>
        <w:lastRenderedPageBreak/>
        <w:t>A savoir, que nous avons continu</w:t>
      </w:r>
      <w:r w:rsidR="00B82562">
        <w:rPr>
          <w:lang w:val="fr-BE"/>
        </w:rPr>
        <w:t>é à soutenir</w:t>
      </w:r>
      <w:r>
        <w:rPr>
          <w:lang w:val="fr-BE"/>
        </w:rPr>
        <w:t xml:space="preserve">, la douzaine d’étudiants de l’année passée, qui font partie </w:t>
      </w:r>
      <w:r w:rsidR="001F77D5">
        <w:rPr>
          <w:lang w:val="fr-BE"/>
        </w:rPr>
        <w:t>des meil</w:t>
      </w:r>
      <w:r w:rsidR="002C766E">
        <w:rPr>
          <w:lang w:val="fr-BE"/>
        </w:rPr>
        <w:t xml:space="preserve">leurs de leur promotion tous </w:t>
      </w:r>
      <w:r w:rsidR="001F77D5">
        <w:rPr>
          <w:lang w:val="fr-BE"/>
        </w:rPr>
        <w:t xml:space="preserve"> secteurs confondus.</w:t>
      </w:r>
    </w:p>
    <w:p w:rsidR="001744C1" w:rsidRPr="001744C1" w:rsidRDefault="001744C1" w:rsidP="001744C1">
      <w:pPr>
        <w:jc w:val="both"/>
        <w:rPr>
          <w:lang w:val="fr-BE"/>
        </w:rPr>
      </w:pPr>
    </w:p>
    <w:p w:rsidR="009A5D0D" w:rsidRDefault="002505CA" w:rsidP="001744C1">
      <w:pPr>
        <w:jc w:val="both"/>
        <w:rPr>
          <w:lang w:val="fr-BE"/>
        </w:rPr>
      </w:pPr>
      <w:r>
        <w:rPr>
          <w:lang w:val="fr-BE"/>
        </w:rPr>
        <w:t>Egalement, nous  continuons notre</w:t>
      </w:r>
      <w:r w:rsidR="0086770C">
        <w:rPr>
          <w:lang w:val="fr-BE"/>
        </w:rPr>
        <w:t xml:space="preserve"> étroite collaboration </w:t>
      </w:r>
      <w:r w:rsidR="004D7A22">
        <w:rPr>
          <w:lang w:val="fr-BE"/>
        </w:rPr>
        <w:t xml:space="preserve"> avec </w:t>
      </w:r>
      <w:r w:rsidR="004D177D">
        <w:rPr>
          <w:lang w:val="fr-BE"/>
        </w:rPr>
        <w:t xml:space="preserve">Madame Roselyne </w:t>
      </w:r>
      <w:proofErr w:type="spellStart"/>
      <w:r w:rsidR="004D177D">
        <w:rPr>
          <w:lang w:val="fr-BE"/>
        </w:rPr>
        <w:t>Laforge</w:t>
      </w:r>
      <w:proofErr w:type="spellEnd"/>
      <w:r w:rsidR="004D7A22">
        <w:rPr>
          <w:lang w:val="fr-BE"/>
        </w:rPr>
        <w:t xml:space="preserve">, assistante sociale </w:t>
      </w:r>
      <w:r w:rsidR="00D76492">
        <w:rPr>
          <w:lang w:val="fr-BE"/>
        </w:rPr>
        <w:t xml:space="preserve">en </w:t>
      </w:r>
      <w:r w:rsidR="00C26763">
        <w:rPr>
          <w:lang w:val="fr-BE"/>
        </w:rPr>
        <w:t>chef</w:t>
      </w:r>
      <w:r w:rsidR="0055711A">
        <w:rPr>
          <w:lang w:val="fr-BE"/>
        </w:rPr>
        <w:t xml:space="preserve"> du service social des Etudiants, et plus particulièrement des Etudiants français</w:t>
      </w:r>
      <w:r w:rsidR="002C766E">
        <w:rPr>
          <w:lang w:val="fr-BE"/>
        </w:rPr>
        <w:t>. C</w:t>
      </w:r>
      <w:r w:rsidR="00C26763">
        <w:rPr>
          <w:lang w:val="fr-BE"/>
        </w:rPr>
        <w:t xml:space="preserve">elle-ci </w:t>
      </w:r>
      <w:r w:rsidR="00B802C5">
        <w:rPr>
          <w:lang w:val="fr-BE"/>
        </w:rPr>
        <w:t>déclarait :</w:t>
      </w:r>
    </w:p>
    <w:p w:rsidR="009A5D0D" w:rsidRDefault="009A5D0D" w:rsidP="001744C1">
      <w:pPr>
        <w:jc w:val="both"/>
        <w:rPr>
          <w:lang w:val="fr-BE"/>
        </w:rPr>
      </w:pPr>
    </w:p>
    <w:p w:rsidR="009A5D0D" w:rsidRDefault="00B802C5" w:rsidP="001744C1">
      <w:pPr>
        <w:jc w:val="both"/>
        <w:rPr>
          <w:lang w:val="fr-BE"/>
        </w:rPr>
      </w:pPr>
      <w:r>
        <w:rPr>
          <w:lang w:val="fr-BE"/>
        </w:rPr>
        <w:t>« </w:t>
      </w:r>
      <w:proofErr w:type="gramStart"/>
      <w:r w:rsidR="00C26763">
        <w:rPr>
          <w:lang w:val="fr-BE"/>
        </w:rPr>
        <w:t>durant</w:t>
      </w:r>
      <w:proofErr w:type="gramEnd"/>
      <w:r w:rsidR="00C26763">
        <w:rPr>
          <w:lang w:val="fr-BE"/>
        </w:rPr>
        <w:t xml:space="preserve"> </w:t>
      </w:r>
      <w:r w:rsidR="009A5D0D">
        <w:rPr>
          <w:lang w:val="fr-BE"/>
        </w:rPr>
        <w:t>l’année académiqu</w:t>
      </w:r>
      <w:r w:rsidR="006A48D2">
        <w:rPr>
          <w:lang w:val="fr-BE"/>
        </w:rPr>
        <w:t>e 2016-2017</w:t>
      </w:r>
      <w:r w:rsidR="00FD121C">
        <w:rPr>
          <w:lang w:val="fr-BE"/>
        </w:rPr>
        <w:t>, le service social</w:t>
      </w:r>
      <w:r w:rsidR="009A5D0D">
        <w:rPr>
          <w:lang w:val="fr-BE"/>
        </w:rPr>
        <w:t xml:space="preserve"> ét</w:t>
      </w:r>
      <w:r w:rsidR="006A48D2">
        <w:rPr>
          <w:lang w:val="fr-BE"/>
        </w:rPr>
        <w:t>udiants a reçu 368</w:t>
      </w:r>
      <w:r w:rsidR="00B82562">
        <w:rPr>
          <w:lang w:val="fr-BE"/>
        </w:rPr>
        <w:t xml:space="preserve"> demandes d’aide</w:t>
      </w:r>
      <w:r w:rsidR="00CE3E63">
        <w:rPr>
          <w:lang w:val="fr-BE"/>
        </w:rPr>
        <w:t> »</w:t>
      </w:r>
      <w:r w:rsidR="002C766E">
        <w:rPr>
          <w:lang w:val="fr-BE"/>
        </w:rPr>
        <w:t>.</w:t>
      </w:r>
    </w:p>
    <w:p w:rsidR="00D02693" w:rsidRDefault="00D02693" w:rsidP="001744C1">
      <w:pPr>
        <w:jc w:val="both"/>
        <w:rPr>
          <w:lang w:val="fr-BE"/>
        </w:rPr>
      </w:pPr>
    </w:p>
    <w:p w:rsidR="009A5D0D" w:rsidRDefault="009A5D0D" w:rsidP="001744C1">
      <w:pPr>
        <w:jc w:val="both"/>
        <w:rPr>
          <w:lang w:val="fr-BE"/>
        </w:rPr>
      </w:pPr>
      <w:r>
        <w:rPr>
          <w:lang w:val="fr-BE"/>
        </w:rPr>
        <w:t>Ces étudiants sont de condition modeste et bien qu’ayant préparé leur projet d’études, certains éprouvent de réelles difficultés financières auxquelles le service social étudiants ne peut pas toujours répondre de manière adéquate, no</w:t>
      </w:r>
      <w:r w:rsidR="00FD121C">
        <w:rPr>
          <w:lang w:val="fr-BE"/>
        </w:rPr>
        <w:t>tamment  au niveau</w:t>
      </w:r>
      <w:r>
        <w:rPr>
          <w:lang w:val="fr-BE"/>
        </w:rPr>
        <w:t xml:space="preserve"> de la prise en</w:t>
      </w:r>
      <w:r w:rsidR="00130943">
        <w:rPr>
          <w:lang w:val="fr-BE"/>
        </w:rPr>
        <w:t xml:space="preserve"> charge des frais d’inscription, d’où l’orientation vers l’Entraide Française pour les situations les plus inquiétantes.</w:t>
      </w:r>
    </w:p>
    <w:p w:rsidR="009A5D0D" w:rsidRDefault="009A5D0D" w:rsidP="001744C1">
      <w:pPr>
        <w:jc w:val="both"/>
        <w:rPr>
          <w:lang w:val="fr-BE"/>
        </w:rPr>
      </w:pPr>
    </w:p>
    <w:p w:rsidR="0076535D" w:rsidRDefault="00130943" w:rsidP="0076535D">
      <w:pPr>
        <w:jc w:val="both"/>
        <w:rPr>
          <w:lang w:val="fr-BE"/>
        </w:rPr>
      </w:pPr>
      <w:r>
        <w:rPr>
          <w:lang w:val="fr-BE"/>
        </w:rPr>
        <w:t>Depuis 2014</w:t>
      </w:r>
      <w:r w:rsidR="00EE15E5">
        <w:rPr>
          <w:lang w:val="fr-BE"/>
        </w:rPr>
        <w:t>, année où nous avions</w:t>
      </w:r>
      <w:r w:rsidR="009A5D0D">
        <w:rPr>
          <w:lang w:val="fr-BE"/>
        </w:rPr>
        <w:t xml:space="preserve"> eu le privilège de rencontrer Mr Roussel Préside</w:t>
      </w:r>
      <w:r w:rsidR="00F83904">
        <w:rPr>
          <w:lang w:val="fr-BE"/>
        </w:rPr>
        <w:t>nt de l</w:t>
      </w:r>
      <w:r w:rsidR="00472385">
        <w:rPr>
          <w:lang w:val="fr-BE"/>
        </w:rPr>
        <w:t>’Entraide Française accompagné de Mme Nadia Jmiai</w:t>
      </w:r>
      <w:r w:rsidR="00B57CA3">
        <w:rPr>
          <w:lang w:val="fr-BE"/>
        </w:rPr>
        <w:t xml:space="preserve"> - </w:t>
      </w:r>
      <w:r w:rsidR="009A5D0D">
        <w:rPr>
          <w:lang w:val="fr-BE"/>
        </w:rPr>
        <w:t>assistante so</w:t>
      </w:r>
      <w:r w:rsidR="00472385">
        <w:rPr>
          <w:lang w:val="fr-BE"/>
        </w:rPr>
        <w:t>ciale</w:t>
      </w:r>
      <w:r w:rsidR="00B57CA3">
        <w:rPr>
          <w:lang w:val="fr-BE"/>
        </w:rPr>
        <w:t xml:space="preserve"> -</w:t>
      </w:r>
      <w:r w:rsidR="0076535D">
        <w:rPr>
          <w:lang w:val="fr-BE"/>
        </w:rPr>
        <w:t xml:space="preserve"> le Service Social des Etudiants joue le rôle de filtre entre les situations </w:t>
      </w:r>
      <w:r w:rsidR="00E74658">
        <w:rPr>
          <w:lang w:val="fr-BE"/>
        </w:rPr>
        <w:t>précaires voir</w:t>
      </w:r>
      <w:r w:rsidR="00B57CA3">
        <w:rPr>
          <w:lang w:val="fr-BE"/>
        </w:rPr>
        <w:t xml:space="preserve"> d’</w:t>
      </w:r>
      <w:r w:rsidR="00E74658">
        <w:rPr>
          <w:lang w:val="fr-BE"/>
        </w:rPr>
        <w:t>extrême pauvreté</w:t>
      </w:r>
      <w:r w:rsidR="00472385">
        <w:rPr>
          <w:lang w:val="fr-BE"/>
        </w:rPr>
        <w:t xml:space="preserve"> et </w:t>
      </w:r>
      <w:r w:rsidR="0076535D">
        <w:rPr>
          <w:lang w:val="fr-BE"/>
        </w:rPr>
        <w:t>l’Entraide Française.</w:t>
      </w:r>
    </w:p>
    <w:p w:rsidR="004D177D" w:rsidRDefault="009A5D0D" w:rsidP="001744C1">
      <w:pPr>
        <w:jc w:val="both"/>
        <w:rPr>
          <w:lang w:val="fr-BE"/>
        </w:rPr>
      </w:pPr>
      <w:r>
        <w:rPr>
          <w:lang w:val="fr-BE"/>
        </w:rPr>
        <w:t xml:space="preserve"> </w:t>
      </w:r>
    </w:p>
    <w:p w:rsidR="004D177D" w:rsidRDefault="004D177D" w:rsidP="001744C1">
      <w:pPr>
        <w:jc w:val="both"/>
        <w:rPr>
          <w:lang w:val="fr-BE"/>
        </w:rPr>
      </w:pPr>
      <w:r>
        <w:rPr>
          <w:lang w:val="fr-BE"/>
        </w:rPr>
        <w:t xml:space="preserve">En effet, malgré leur statut de boursiers </w:t>
      </w:r>
      <w:r w:rsidR="00CF0539">
        <w:rPr>
          <w:lang w:val="fr-BE"/>
        </w:rPr>
        <w:t xml:space="preserve">français, les étudiants  doivent </w:t>
      </w:r>
      <w:r>
        <w:rPr>
          <w:lang w:val="fr-BE"/>
        </w:rPr>
        <w:t>s’acquitter de leurs frais d’inscription auprès de l’ULB alors que la majorité d’entre eux pense</w:t>
      </w:r>
      <w:r w:rsidR="00CF0539">
        <w:rPr>
          <w:lang w:val="fr-BE"/>
        </w:rPr>
        <w:t>nt</w:t>
      </w:r>
      <w:r>
        <w:rPr>
          <w:lang w:val="fr-BE"/>
        </w:rPr>
        <w:t xml:space="preserve"> que celle-ci est gratuite comme en France.</w:t>
      </w:r>
    </w:p>
    <w:p w:rsidR="004D177D" w:rsidRDefault="004D177D" w:rsidP="001744C1">
      <w:pPr>
        <w:jc w:val="both"/>
        <w:rPr>
          <w:lang w:val="fr-BE"/>
        </w:rPr>
      </w:pPr>
    </w:p>
    <w:p w:rsidR="004D177D" w:rsidRDefault="004D177D" w:rsidP="001744C1">
      <w:pPr>
        <w:jc w:val="both"/>
        <w:rPr>
          <w:lang w:val="fr-BE"/>
        </w:rPr>
      </w:pPr>
      <w:r>
        <w:rPr>
          <w:lang w:val="fr-BE"/>
        </w:rPr>
        <w:t>Il est donc important de poursuivre notre collaboration afin que ces étudiants puissent mener à bien leur projet d’études.</w:t>
      </w:r>
      <w:r w:rsidR="00E60AFF">
        <w:rPr>
          <w:lang w:val="fr-BE"/>
        </w:rPr>
        <w:t> »</w:t>
      </w:r>
    </w:p>
    <w:p w:rsidR="0095059D" w:rsidRDefault="0095059D" w:rsidP="001744C1">
      <w:pPr>
        <w:jc w:val="both"/>
        <w:rPr>
          <w:lang w:val="fr-BE"/>
        </w:rPr>
      </w:pPr>
    </w:p>
    <w:p w:rsidR="00D02693" w:rsidRDefault="00D02693" w:rsidP="001744C1">
      <w:pPr>
        <w:jc w:val="both"/>
        <w:rPr>
          <w:lang w:val="fr-BE"/>
        </w:rPr>
      </w:pPr>
      <w:r>
        <w:rPr>
          <w:lang w:val="fr-BE"/>
        </w:rPr>
        <w:t>Témoig</w:t>
      </w:r>
      <w:r w:rsidR="00B57CA3">
        <w:rPr>
          <w:lang w:val="fr-BE"/>
        </w:rPr>
        <w:t>nage d’une étudiante : « </w:t>
      </w:r>
      <w:r w:rsidR="00F83904">
        <w:rPr>
          <w:lang w:val="fr-BE"/>
        </w:rPr>
        <w:t xml:space="preserve">Je suis </w:t>
      </w:r>
      <w:r w:rsidR="00B57CA3">
        <w:rPr>
          <w:lang w:val="fr-BE"/>
        </w:rPr>
        <w:t>inscrite</w:t>
      </w:r>
      <w:r>
        <w:rPr>
          <w:lang w:val="fr-BE"/>
        </w:rPr>
        <w:t xml:space="preserve"> </w:t>
      </w:r>
      <w:r w:rsidR="00B82562">
        <w:rPr>
          <w:lang w:val="fr-BE"/>
        </w:rPr>
        <w:t>en 3</w:t>
      </w:r>
      <w:r w:rsidR="00B57CA3">
        <w:rPr>
          <w:lang w:val="fr-BE"/>
        </w:rPr>
        <w:t>ème année de</w:t>
      </w:r>
      <w:r>
        <w:rPr>
          <w:lang w:val="fr-BE"/>
        </w:rPr>
        <w:t xml:space="preserve"> stylisme </w:t>
      </w:r>
      <w:r w:rsidR="00635E75">
        <w:rPr>
          <w:lang w:val="fr-BE"/>
        </w:rPr>
        <w:t xml:space="preserve">et création de mode à La Cambre, </w:t>
      </w:r>
      <w:r w:rsidR="002F6EEB">
        <w:rPr>
          <w:lang w:val="fr-BE"/>
        </w:rPr>
        <w:t>Ecole de renommée internationale, qui se classe 5</w:t>
      </w:r>
      <w:r w:rsidR="002F6EEB" w:rsidRPr="002F6EEB">
        <w:rPr>
          <w:vertAlign w:val="superscript"/>
          <w:lang w:val="fr-BE"/>
        </w:rPr>
        <w:t>e</w:t>
      </w:r>
      <w:r w:rsidR="00B57CA3">
        <w:rPr>
          <w:lang w:val="fr-BE"/>
        </w:rPr>
        <w:t xml:space="preserve"> au rang mondial, raison</w:t>
      </w:r>
      <w:r w:rsidR="002F6EEB">
        <w:rPr>
          <w:lang w:val="fr-BE"/>
        </w:rPr>
        <w:t xml:space="preserve"> qui m’a poussé</w:t>
      </w:r>
      <w:r w:rsidR="00F83904">
        <w:rPr>
          <w:lang w:val="fr-BE"/>
        </w:rPr>
        <w:t xml:space="preserve">e </w:t>
      </w:r>
      <w:r w:rsidR="002F6EEB">
        <w:rPr>
          <w:lang w:val="fr-BE"/>
        </w:rPr>
        <w:t>à venir vivre en Belgique.</w:t>
      </w:r>
      <w:r w:rsidR="005D45CF">
        <w:rPr>
          <w:lang w:val="fr-BE"/>
        </w:rPr>
        <w:t xml:space="preserve"> Le niveau y est extrêmement soutenu, et le t</w:t>
      </w:r>
      <w:r w:rsidR="00B57CA3">
        <w:rPr>
          <w:lang w:val="fr-BE"/>
        </w:rPr>
        <w:t>e</w:t>
      </w:r>
      <w:r w:rsidR="005D45CF">
        <w:rPr>
          <w:lang w:val="fr-BE"/>
        </w:rPr>
        <w:t xml:space="preserve">mps libre n’est pas une notion à prendre en compte. </w:t>
      </w:r>
      <w:r w:rsidR="00F83904">
        <w:rPr>
          <w:lang w:val="fr-BE"/>
        </w:rPr>
        <w:t xml:space="preserve">Pour citer ma promotion : </w:t>
      </w:r>
      <w:r w:rsidR="000A528F">
        <w:rPr>
          <w:lang w:val="fr-BE"/>
        </w:rPr>
        <w:t xml:space="preserve">nous étions vingt-trois à être acceptés en </w:t>
      </w:r>
      <w:r w:rsidR="00B57CA3">
        <w:rPr>
          <w:lang w:val="fr-BE"/>
        </w:rPr>
        <w:t>première année. A</w:t>
      </w:r>
      <w:r w:rsidR="00D32F54">
        <w:rPr>
          <w:lang w:val="fr-BE"/>
        </w:rPr>
        <w:t xml:space="preserve"> l’aube de ma tr</w:t>
      </w:r>
      <w:r w:rsidR="00B57CA3">
        <w:rPr>
          <w:lang w:val="fr-BE"/>
        </w:rPr>
        <w:t>o</w:t>
      </w:r>
      <w:r w:rsidR="00D32F54">
        <w:rPr>
          <w:lang w:val="fr-BE"/>
        </w:rPr>
        <w:t>isième an</w:t>
      </w:r>
      <w:r w:rsidR="00B57CA3">
        <w:rPr>
          <w:lang w:val="fr-BE"/>
        </w:rPr>
        <w:t>née nous ne sommes plus que cinq</w:t>
      </w:r>
      <w:r w:rsidR="007233F3">
        <w:rPr>
          <w:lang w:val="fr-BE"/>
        </w:rPr>
        <w:t>. Mais malgré</w:t>
      </w:r>
      <w:r w:rsidR="00D32F54">
        <w:rPr>
          <w:lang w:val="fr-BE"/>
        </w:rPr>
        <w:t xml:space="preserve"> les efforts et le travail à fournir j’ai jusq</w:t>
      </w:r>
      <w:r w:rsidR="007233F3">
        <w:rPr>
          <w:lang w:val="fr-BE"/>
        </w:rPr>
        <w:t>u’à présent réu</w:t>
      </w:r>
      <w:r w:rsidR="00CD2451">
        <w:rPr>
          <w:lang w:val="fr-BE"/>
        </w:rPr>
        <w:t>ssi avec f</w:t>
      </w:r>
      <w:r w:rsidR="00B57CA3">
        <w:rPr>
          <w:lang w:val="fr-BE"/>
        </w:rPr>
        <w:t>ruit mon cursus sans échec</w:t>
      </w:r>
      <w:r w:rsidR="00CD2451">
        <w:rPr>
          <w:lang w:val="fr-BE"/>
        </w:rPr>
        <w:t xml:space="preserve">. </w:t>
      </w:r>
      <w:r w:rsidR="00B57CA3">
        <w:rPr>
          <w:lang w:val="fr-BE"/>
        </w:rPr>
        <w:t>M</w:t>
      </w:r>
      <w:r w:rsidR="00A74E1A">
        <w:rPr>
          <w:lang w:val="fr-BE"/>
        </w:rPr>
        <w:t>a motiva</w:t>
      </w:r>
      <w:r w:rsidR="00B57CA3">
        <w:rPr>
          <w:lang w:val="fr-BE"/>
        </w:rPr>
        <w:t>tion  est plus que sincère mais</w:t>
      </w:r>
      <w:r w:rsidR="00B6594A">
        <w:rPr>
          <w:lang w:val="fr-BE"/>
        </w:rPr>
        <w:t xml:space="preserve"> je souffre d’importants problèmes financiers depuis mon arrivée en Belgique. C</w:t>
      </w:r>
      <w:r w:rsidR="00B57CA3">
        <w:rPr>
          <w:lang w:val="fr-BE"/>
        </w:rPr>
        <w:t>es difficultés matérielles</w:t>
      </w:r>
      <w:r w:rsidR="0030176B">
        <w:rPr>
          <w:lang w:val="fr-BE"/>
        </w:rPr>
        <w:t xml:space="preserve"> sont un réel</w:t>
      </w:r>
      <w:r w:rsidR="00A146E5">
        <w:rPr>
          <w:lang w:val="fr-BE"/>
        </w:rPr>
        <w:t xml:space="preserve"> frein à mon apprentissage</w:t>
      </w:r>
      <w:r w:rsidR="006D7F8F">
        <w:rPr>
          <w:lang w:val="fr-BE"/>
        </w:rPr>
        <w:t>. Mes parents n’ont pas la capac</w:t>
      </w:r>
      <w:r w:rsidR="00B57CA3">
        <w:rPr>
          <w:lang w:val="fr-BE"/>
        </w:rPr>
        <w:t>ité de m’aider, même si</w:t>
      </w:r>
      <w:r w:rsidR="00AF768F">
        <w:rPr>
          <w:lang w:val="fr-BE"/>
        </w:rPr>
        <w:t xml:space="preserve"> leur soutien psychologique et affectif n’est pas quantifi</w:t>
      </w:r>
      <w:r w:rsidR="00D318A7">
        <w:rPr>
          <w:lang w:val="fr-BE"/>
        </w:rPr>
        <w:t xml:space="preserve">able. Ma mère </w:t>
      </w:r>
      <w:proofErr w:type="gramStart"/>
      <w:r w:rsidR="00D318A7">
        <w:rPr>
          <w:lang w:val="fr-BE"/>
        </w:rPr>
        <w:t>a</w:t>
      </w:r>
      <w:proofErr w:type="gramEnd"/>
      <w:r w:rsidR="00D318A7">
        <w:rPr>
          <w:lang w:val="fr-BE"/>
        </w:rPr>
        <w:t xml:space="preserve"> mon petit frère à sa charge et mon père est endetté depuis de nombreuses années.</w:t>
      </w:r>
    </w:p>
    <w:p w:rsidR="00D318A7" w:rsidRDefault="00D318A7" w:rsidP="001744C1">
      <w:pPr>
        <w:jc w:val="both"/>
        <w:rPr>
          <w:lang w:val="fr-BE"/>
        </w:rPr>
      </w:pPr>
    </w:p>
    <w:p w:rsidR="00D318A7" w:rsidRDefault="00D318A7" w:rsidP="001744C1">
      <w:pPr>
        <w:jc w:val="both"/>
        <w:rPr>
          <w:lang w:val="fr-BE"/>
        </w:rPr>
      </w:pPr>
      <w:r>
        <w:rPr>
          <w:lang w:val="fr-BE"/>
        </w:rPr>
        <w:t>Le soutien de l’Entraide Française l’année dernière a été extrêmement bénéfique, tant que financi</w:t>
      </w:r>
      <w:r w:rsidR="007233F3">
        <w:rPr>
          <w:lang w:val="fr-BE"/>
        </w:rPr>
        <w:t>èrement qu’humai</w:t>
      </w:r>
      <w:r w:rsidR="00C357B6">
        <w:rPr>
          <w:lang w:val="fr-BE"/>
        </w:rPr>
        <w:t>nement.</w:t>
      </w:r>
    </w:p>
    <w:p w:rsidR="00C357B6" w:rsidRDefault="00C357B6" w:rsidP="001744C1">
      <w:pPr>
        <w:jc w:val="both"/>
        <w:rPr>
          <w:lang w:val="fr-BE"/>
        </w:rPr>
      </w:pPr>
    </w:p>
    <w:p w:rsidR="00C357B6" w:rsidRDefault="00C357B6" w:rsidP="001744C1">
      <w:pPr>
        <w:jc w:val="both"/>
        <w:rPr>
          <w:lang w:val="fr-BE"/>
        </w:rPr>
      </w:pPr>
      <w:r>
        <w:rPr>
          <w:lang w:val="fr-BE"/>
        </w:rPr>
        <w:t xml:space="preserve">Marguerite </w:t>
      </w:r>
      <w:proofErr w:type="spellStart"/>
      <w:r>
        <w:rPr>
          <w:lang w:val="fr-BE"/>
        </w:rPr>
        <w:t>Tenot</w:t>
      </w:r>
      <w:proofErr w:type="spellEnd"/>
      <w:r>
        <w:rPr>
          <w:lang w:val="fr-BE"/>
        </w:rPr>
        <w:t>.</w:t>
      </w:r>
      <w:r w:rsidR="00B57CA3">
        <w:rPr>
          <w:lang w:val="fr-BE"/>
        </w:rPr>
        <w:t> »</w:t>
      </w:r>
    </w:p>
    <w:p w:rsidR="0051625D" w:rsidRDefault="0051625D" w:rsidP="00751E22">
      <w:pPr>
        <w:jc w:val="both"/>
        <w:rPr>
          <w:lang w:val="fr-BE"/>
        </w:rPr>
      </w:pPr>
    </w:p>
    <w:p w:rsidR="00F312CF" w:rsidRDefault="00F312CF" w:rsidP="001744C1">
      <w:pPr>
        <w:jc w:val="both"/>
        <w:rPr>
          <w:lang w:val="fr-BE"/>
        </w:rPr>
      </w:pPr>
    </w:p>
    <w:p w:rsidR="0095059D" w:rsidRPr="00FC2806" w:rsidRDefault="009844A4" w:rsidP="001744C1">
      <w:pPr>
        <w:jc w:val="both"/>
        <w:rPr>
          <w:u w:val="double"/>
          <w:lang w:val="fr-BE"/>
        </w:rPr>
      </w:pPr>
      <w:r w:rsidRPr="00FC2806">
        <w:rPr>
          <w:u w:val="double"/>
          <w:lang w:val="fr-BE"/>
        </w:rPr>
        <w:t>Les familles </w:t>
      </w:r>
    </w:p>
    <w:p w:rsidR="0095059D" w:rsidRDefault="0095059D" w:rsidP="001744C1">
      <w:pPr>
        <w:jc w:val="both"/>
        <w:rPr>
          <w:lang w:val="fr-BE"/>
        </w:rPr>
      </w:pPr>
    </w:p>
    <w:p w:rsidR="00A128FD" w:rsidRDefault="09E39415" w:rsidP="0095059D">
      <w:pPr>
        <w:jc w:val="both"/>
        <w:rPr>
          <w:lang w:val="fr-BE"/>
        </w:rPr>
      </w:pPr>
      <w:r w:rsidRPr="09E39415">
        <w:rPr>
          <w:lang w:val="fr-BE"/>
        </w:rPr>
        <w:t>Nous avons accompagné et</w:t>
      </w:r>
      <w:r w:rsidR="00C357B6">
        <w:rPr>
          <w:lang w:val="fr-BE"/>
        </w:rPr>
        <w:t xml:space="preserve"> soutenu durant cette</w:t>
      </w:r>
      <w:r w:rsidR="00CE3E63">
        <w:rPr>
          <w:lang w:val="fr-BE"/>
        </w:rPr>
        <w:t xml:space="preserve"> année 2016 </w:t>
      </w:r>
      <w:proofErr w:type="spellStart"/>
      <w:r w:rsidR="00CE3E63">
        <w:rPr>
          <w:lang w:val="fr-BE"/>
        </w:rPr>
        <w:t xml:space="preserve">au </w:t>
      </w:r>
      <w:r w:rsidRPr="09E39415">
        <w:rPr>
          <w:lang w:val="fr-BE"/>
        </w:rPr>
        <w:t>de</w:t>
      </w:r>
      <w:r w:rsidR="00C36A34">
        <w:rPr>
          <w:lang w:val="fr-BE"/>
        </w:rPr>
        <w:t>là</w:t>
      </w:r>
      <w:proofErr w:type="spellEnd"/>
      <w:r w:rsidR="00C36A34">
        <w:rPr>
          <w:lang w:val="fr-BE"/>
        </w:rPr>
        <w:t xml:space="preserve"> de</w:t>
      </w:r>
      <w:r w:rsidR="00F00A15">
        <w:rPr>
          <w:lang w:val="fr-BE"/>
        </w:rPr>
        <w:t xml:space="preserve"> 100</w:t>
      </w:r>
      <w:r w:rsidR="00C60256">
        <w:rPr>
          <w:lang w:val="fr-BE"/>
        </w:rPr>
        <w:t xml:space="preserve"> familles et de personnes</w:t>
      </w:r>
      <w:r w:rsidRPr="09E39415">
        <w:rPr>
          <w:lang w:val="fr-BE"/>
        </w:rPr>
        <w:t xml:space="preserve"> qui se trouvent en grande précarité tant d’un point de vue moral,  social que financier.</w:t>
      </w:r>
    </w:p>
    <w:p w:rsidR="00C60256" w:rsidRDefault="00C60256" w:rsidP="0095059D">
      <w:pPr>
        <w:jc w:val="both"/>
        <w:rPr>
          <w:lang w:val="fr-BE"/>
        </w:rPr>
      </w:pPr>
      <w:r>
        <w:rPr>
          <w:lang w:val="fr-BE"/>
        </w:rPr>
        <w:t>Il faut savoir que maintenant les  cas d’urgence et certaines consultations sont</w:t>
      </w:r>
      <w:r w:rsidR="00B82562">
        <w:rPr>
          <w:lang w:val="fr-BE"/>
        </w:rPr>
        <w:t xml:space="preserve"> traitées pratiquement 24h / 24</w:t>
      </w:r>
      <w:r w:rsidR="007233F3">
        <w:rPr>
          <w:lang w:val="fr-BE"/>
        </w:rPr>
        <w:t>, week-end compris</w:t>
      </w:r>
      <w:r>
        <w:rPr>
          <w:lang w:val="fr-BE"/>
        </w:rPr>
        <w:t>, soit par téléphone soit dans nos locaux de Koekelberg par notre assistante sociale.</w:t>
      </w:r>
    </w:p>
    <w:p w:rsidR="00AF3AFE" w:rsidRDefault="00AF3AFE" w:rsidP="0095059D">
      <w:pPr>
        <w:jc w:val="both"/>
        <w:rPr>
          <w:lang w:val="fr-BE"/>
        </w:rPr>
      </w:pPr>
    </w:p>
    <w:p w:rsidR="0095059D" w:rsidRDefault="09E39415" w:rsidP="0095059D">
      <w:pPr>
        <w:jc w:val="both"/>
        <w:rPr>
          <w:lang w:val="fr-BE"/>
        </w:rPr>
      </w:pPr>
      <w:r w:rsidRPr="09E39415">
        <w:rPr>
          <w:lang w:val="fr-BE"/>
        </w:rPr>
        <w:lastRenderedPageBreak/>
        <w:t>Les aides allouées sont essentiellement des aides financières ponctuelles comme la prise en charge de factures urgentes et non couvertes par les mutuelles, ou par les organismes tuteurs (énergie, hôpital) et intervention dans les dépe</w:t>
      </w:r>
      <w:r w:rsidR="00B82562">
        <w:rPr>
          <w:lang w:val="fr-BE"/>
        </w:rPr>
        <w:t>nses du quotidien… . Mais aussi</w:t>
      </w:r>
      <w:r w:rsidRPr="09E39415">
        <w:rPr>
          <w:lang w:val="fr-BE"/>
        </w:rPr>
        <w:t>, par le biais d’une aide administrative, dans la recherche d’hébergement, et /ou au travers d’une orientation juridique voire sur le plan de la santé</w:t>
      </w:r>
    </w:p>
    <w:p w:rsidR="007F6EC3" w:rsidRDefault="007F6EC3" w:rsidP="001744C1">
      <w:pPr>
        <w:jc w:val="both"/>
        <w:rPr>
          <w:lang w:val="fr-BE"/>
        </w:rPr>
      </w:pPr>
    </w:p>
    <w:p w:rsidR="004D177D" w:rsidRDefault="007F6EC3" w:rsidP="001744C1">
      <w:pPr>
        <w:jc w:val="both"/>
        <w:rPr>
          <w:lang w:val="fr-BE"/>
        </w:rPr>
      </w:pPr>
      <w:r>
        <w:rPr>
          <w:lang w:val="fr-BE"/>
        </w:rPr>
        <w:t>Dans le rapport d’activité de 2014, n</w:t>
      </w:r>
      <w:r w:rsidRPr="00F3046A">
        <w:rPr>
          <w:lang w:val="fr-BE"/>
        </w:rPr>
        <w:t>ous vous avions</w:t>
      </w:r>
      <w:r w:rsidR="00725EAC">
        <w:rPr>
          <w:lang w:val="fr-BE"/>
        </w:rPr>
        <w:t xml:space="preserve"> parlé de la création d’un dépliant</w:t>
      </w:r>
      <w:r w:rsidRPr="00F3046A">
        <w:rPr>
          <w:lang w:val="fr-BE"/>
        </w:rPr>
        <w:t xml:space="preserve"> informatif sur les activités de l’Entraide Française, ‘le Coup de Pouce’ mis à la disposition du public dans les administrations Belges et également au</w:t>
      </w:r>
      <w:r w:rsidR="00B57CA3">
        <w:rPr>
          <w:lang w:val="fr-BE"/>
        </w:rPr>
        <w:t xml:space="preserve"> sein du Consulat de France </w:t>
      </w:r>
      <w:r w:rsidRPr="00F3046A">
        <w:rPr>
          <w:lang w:val="fr-BE"/>
        </w:rPr>
        <w:t xml:space="preserve"> à Bruxelles.</w:t>
      </w:r>
    </w:p>
    <w:p w:rsidR="00134779" w:rsidRDefault="00134779" w:rsidP="001744C1">
      <w:pPr>
        <w:jc w:val="both"/>
        <w:rPr>
          <w:lang w:val="fr-BE"/>
        </w:rPr>
      </w:pPr>
    </w:p>
    <w:p w:rsidR="008866DF" w:rsidRDefault="007911F6" w:rsidP="00134779">
      <w:pPr>
        <w:jc w:val="both"/>
        <w:rPr>
          <w:lang w:val="fr-BE"/>
        </w:rPr>
      </w:pPr>
      <w:r>
        <w:rPr>
          <w:lang w:val="fr-BE"/>
        </w:rPr>
        <w:t>Et depuis</w:t>
      </w:r>
      <w:r w:rsidR="00134779">
        <w:rPr>
          <w:lang w:val="fr-BE"/>
        </w:rPr>
        <w:t xml:space="preserve"> </w:t>
      </w:r>
      <w:r w:rsidR="00134779" w:rsidRPr="00F3046A">
        <w:rPr>
          <w:lang w:val="fr-BE"/>
        </w:rPr>
        <w:t>2015</w:t>
      </w:r>
      <w:r>
        <w:rPr>
          <w:lang w:val="fr-BE"/>
        </w:rPr>
        <w:t>,</w:t>
      </w:r>
      <w:r w:rsidR="00134779" w:rsidRPr="00F3046A">
        <w:rPr>
          <w:lang w:val="fr-BE"/>
        </w:rPr>
        <w:t xml:space="preserve"> nous pouvons c</w:t>
      </w:r>
      <w:r w:rsidR="00725EAC">
        <w:rPr>
          <w:lang w:val="fr-BE"/>
        </w:rPr>
        <w:t>onstater le succès de cette distribution</w:t>
      </w:r>
      <w:r w:rsidR="00134779">
        <w:rPr>
          <w:lang w:val="fr-BE"/>
        </w:rPr>
        <w:t>, par la hausse considérable de nouvelles demandes</w:t>
      </w:r>
      <w:r w:rsidR="008866DF">
        <w:rPr>
          <w:lang w:val="fr-BE"/>
        </w:rPr>
        <w:t>.</w:t>
      </w:r>
    </w:p>
    <w:p w:rsidR="00624FAB" w:rsidRDefault="00624FAB" w:rsidP="00134779">
      <w:pPr>
        <w:jc w:val="both"/>
        <w:rPr>
          <w:lang w:val="fr-BE"/>
        </w:rPr>
      </w:pPr>
    </w:p>
    <w:p w:rsidR="0058025B" w:rsidRDefault="00725EAC" w:rsidP="0058025B">
      <w:pPr>
        <w:jc w:val="both"/>
        <w:rPr>
          <w:lang w:val="fr-BE"/>
        </w:rPr>
      </w:pPr>
      <w:r>
        <w:rPr>
          <w:lang w:val="fr-BE"/>
        </w:rPr>
        <w:t>Ce document</w:t>
      </w:r>
      <w:r w:rsidR="00624FAB">
        <w:rPr>
          <w:lang w:val="fr-BE"/>
        </w:rPr>
        <w:t xml:space="preserve"> a permis d’augmenter notre visibilité et d’étendre notre réseau tant en terme de personnes aidées</w:t>
      </w:r>
      <w:r w:rsidR="008E5344">
        <w:rPr>
          <w:lang w:val="fr-BE"/>
        </w:rPr>
        <w:t xml:space="preserve"> que de partenaires. </w:t>
      </w:r>
    </w:p>
    <w:p w:rsidR="0058025B" w:rsidRDefault="0058025B" w:rsidP="0058025B">
      <w:pPr>
        <w:jc w:val="both"/>
        <w:rPr>
          <w:lang w:val="fr-BE"/>
        </w:rPr>
      </w:pPr>
    </w:p>
    <w:p w:rsidR="0058025B" w:rsidRDefault="0058025B" w:rsidP="0058025B">
      <w:pPr>
        <w:jc w:val="both"/>
        <w:rPr>
          <w:lang w:val="fr-BE"/>
        </w:rPr>
      </w:pPr>
      <w:r w:rsidRPr="00F3046A">
        <w:rPr>
          <w:lang w:val="fr-BE"/>
        </w:rPr>
        <w:t xml:space="preserve">Plus précisément, cela a permis aussi de travailler plus étroitement avec les ASBL tels que les Amis Accompagnés, l’épicerie sociale </w:t>
      </w:r>
      <w:proofErr w:type="spellStart"/>
      <w:r w:rsidRPr="00F3046A">
        <w:rPr>
          <w:lang w:val="fr-BE"/>
        </w:rPr>
        <w:t>Amphora</w:t>
      </w:r>
      <w:proofErr w:type="spellEnd"/>
      <w:r w:rsidRPr="00F3046A">
        <w:rPr>
          <w:lang w:val="fr-BE"/>
        </w:rPr>
        <w:t xml:space="preserve"> pour des coli</w:t>
      </w:r>
      <w:r w:rsidR="00FA46EC">
        <w:rPr>
          <w:lang w:val="fr-BE"/>
        </w:rPr>
        <w:t>s alimentaire, le</w:t>
      </w:r>
      <w:r w:rsidR="00F83904">
        <w:rPr>
          <w:lang w:val="fr-BE"/>
        </w:rPr>
        <w:t>s</w:t>
      </w:r>
      <w:r w:rsidR="00FA46EC">
        <w:rPr>
          <w:lang w:val="fr-BE"/>
        </w:rPr>
        <w:t xml:space="preserve"> CPAS</w:t>
      </w:r>
      <w:r w:rsidR="00725EAC">
        <w:rPr>
          <w:lang w:val="fr-BE"/>
        </w:rPr>
        <w:t xml:space="preserve"> </w:t>
      </w:r>
      <w:r w:rsidRPr="00F3046A">
        <w:rPr>
          <w:lang w:val="fr-BE"/>
        </w:rPr>
        <w:t xml:space="preserve"> et les Petits Riens.</w:t>
      </w:r>
    </w:p>
    <w:p w:rsidR="00910CF2" w:rsidRDefault="00910CF2" w:rsidP="00134779">
      <w:pPr>
        <w:jc w:val="both"/>
        <w:rPr>
          <w:lang w:val="fr-BE"/>
        </w:rPr>
      </w:pPr>
    </w:p>
    <w:p w:rsidR="00496ABB" w:rsidRDefault="00910CF2" w:rsidP="00496ABB">
      <w:pPr>
        <w:jc w:val="both"/>
        <w:rPr>
          <w:lang w:val="fr-BE"/>
        </w:rPr>
      </w:pPr>
      <w:r>
        <w:rPr>
          <w:lang w:val="fr-BE"/>
        </w:rPr>
        <w:t>N</w:t>
      </w:r>
      <w:r w:rsidR="00823003" w:rsidRPr="00823003">
        <w:rPr>
          <w:lang w:val="fr-BE"/>
        </w:rPr>
        <w:t xml:space="preserve">otre service social </w:t>
      </w:r>
      <w:r w:rsidR="00074C02">
        <w:rPr>
          <w:lang w:val="fr-BE"/>
        </w:rPr>
        <w:t>a connu un grand</w:t>
      </w:r>
      <w:r w:rsidR="00CE704E">
        <w:rPr>
          <w:lang w:val="fr-BE"/>
        </w:rPr>
        <w:t xml:space="preserve"> succès. </w:t>
      </w:r>
      <w:r w:rsidR="00725EAC">
        <w:rPr>
          <w:lang w:val="fr-BE"/>
        </w:rPr>
        <w:t>Nous avons assuré</w:t>
      </w:r>
      <w:r w:rsidR="00FA46EC">
        <w:rPr>
          <w:lang w:val="fr-BE"/>
        </w:rPr>
        <w:t xml:space="preserve"> pas moins de 147</w:t>
      </w:r>
      <w:r>
        <w:rPr>
          <w:lang w:val="fr-BE"/>
        </w:rPr>
        <w:t xml:space="preserve"> permanences </w:t>
      </w:r>
      <w:r w:rsidR="00EC2EDE">
        <w:rPr>
          <w:lang w:val="fr-BE"/>
        </w:rPr>
        <w:t>sociales, où les personnes ont été accompagn</w:t>
      </w:r>
      <w:r w:rsidR="00725EAC">
        <w:rPr>
          <w:lang w:val="fr-BE"/>
        </w:rPr>
        <w:t>ées sur plusieurs plans : écoute</w:t>
      </w:r>
      <w:r w:rsidR="00CF0539">
        <w:rPr>
          <w:lang w:val="fr-BE"/>
        </w:rPr>
        <w:t xml:space="preserve"> </w:t>
      </w:r>
      <w:r w:rsidR="00E13AA8">
        <w:rPr>
          <w:lang w:val="fr-BE"/>
        </w:rPr>
        <w:t>active, information, orientation, demandes concrètes, dettes…</w:t>
      </w:r>
      <w:r w:rsidR="00496ABB">
        <w:rPr>
          <w:lang w:val="fr-BE"/>
        </w:rPr>
        <w:t>l’accompagnement</w:t>
      </w:r>
      <w:r w:rsidR="00725EAC">
        <w:rPr>
          <w:lang w:val="fr-BE"/>
        </w:rPr>
        <w:t xml:space="preserve"> de nos compatriotes a</w:t>
      </w:r>
      <w:r w:rsidR="00496ABB">
        <w:rPr>
          <w:lang w:val="fr-BE"/>
        </w:rPr>
        <w:t xml:space="preserve"> été en grande partie a</w:t>
      </w:r>
      <w:r w:rsidR="00FC2806">
        <w:rPr>
          <w:lang w:val="fr-BE"/>
        </w:rPr>
        <w:t>ssuré par notre partenaire Les Amis A</w:t>
      </w:r>
      <w:r w:rsidR="00496ABB">
        <w:rPr>
          <w:lang w:val="fr-BE"/>
        </w:rPr>
        <w:t>ccompagné</w:t>
      </w:r>
      <w:r w:rsidR="00725EAC">
        <w:rPr>
          <w:lang w:val="fr-BE"/>
        </w:rPr>
        <w:t>s</w:t>
      </w:r>
      <w:r w:rsidR="00496ABB">
        <w:rPr>
          <w:lang w:val="fr-BE"/>
        </w:rPr>
        <w:t>.</w:t>
      </w:r>
    </w:p>
    <w:p w:rsidR="00E13AA8" w:rsidRDefault="00E13AA8" w:rsidP="00200267">
      <w:pPr>
        <w:jc w:val="both"/>
        <w:rPr>
          <w:lang w:val="fr-BE"/>
        </w:rPr>
      </w:pPr>
    </w:p>
    <w:p w:rsidR="00A11F84" w:rsidRDefault="00E13AA8" w:rsidP="00200267">
      <w:pPr>
        <w:jc w:val="both"/>
        <w:rPr>
          <w:lang w:val="fr-BE"/>
        </w:rPr>
      </w:pPr>
      <w:r>
        <w:rPr>
          <w:lang w:val="fr-BE"/>
        </w:rPr>
        <w:t>Par la même occasion, nous avons</w:t>
      </w:r>
      <w:r w:rsidR="00E64DDE">
        <w:rPr>
          <w:lang w:val="fr-BE"/>
        </w:rPr>
        <w:t xml:space="preserve"> revu tous les dossiers et mis de côté</w:t>
      </w:r>
      <w:r w:rsidR="00A11F84">
        <w:rPr>
          <w:lang w:val="fr-BE"/>
        </w:rPr>
        <w:t xml:space="preserve"> les personnes qui ne peuvent plus bénéficier d’une aide financière mais </w:t>
      </w:r>
      <w:r w:rsidR="0042304D">
        <w:rPr>
          <w:lang w:val="fr-BE"/>
        </w:rPr>
        <w:t xml:space="preserve">toujours prétendre à </w:t>
      </w:r>
      <w:r w:rsidR="00A11F84">
        <w:rPr>
          <w:lang w:val="fr-BE"/>
        </w:rPr>
        <w:t>un accompagneme</w:t>
      </w:r>
      <w:r w:rsidR="009B7825">
        <w:rPr>
          <w:lang w:val="fr-BE"/>
        </w:rPr>
        <w:t>nt ponctuel sur une autre problé</w:t>
      </w:r>
      <w:r w:rsidR="00A11F84">
        <w:rPr>
          <w:lang w:val="fr-BE"/>
        </w:rPr>
        <w:t>matique ou réorientation vers les services adéquats.</w:t>
      </w:r>
    </w:p>
    <w:p w:rsidR="006B4BC2" w:rsidRDefault="006B4BC2" w:rsidP="00200267">
      <w:pPr>
        <w:jc w:val="both"/>
        <w:rPr>
          <w:lang w:val="fr-BE"/>
        </w:rPr>
      </w:pPr>
    </w:p>
    <w:p w:rsidR="006B4BC2" w:rsidRDefault="009B7825" w:rsidP="006B4BC2">
      <w:pPr>
        <w:jc w:val="both"/>
        <w:rPr>
          <w:lang w:val="fr-BE"/>
        </w:rPr>
      </w:pPr>
      <w:proofErr w:type="spellStart"/>
      <w:r>
        <w:rPr>
          <w:lang w:val="fr-BE"/>
        </w:rPr>
        <w:t>Enfn</w:t>
      </w:r>
      <w:proofErr w:type="spellEnd"/>
      <w:r>
        <w:rPr>
          <w:lang w:val="fr-BE"/>
        </w:rPr>
        <w:t>, n</w:t>
      </w:r>
      <w:r w:rsidR="006B4BC2">
        <w:rPr>
          <w:lang w:val="fr-BE"/>
        </w:rPr>
        <w:t>ous avons pu distribuer des bons d’aide alimentaire d’une valeur</w:t>
      </w:r>
      <w:r w:rsidR="00725EAC">
        <w:rPr>
          <w:lang w:val="fr-BE"/>
        </w:rPr>
        <w:t xml:space="preserve"> nominale</w:t>
      </w:r>
      <w:r w:rsidR="006B4BC2">
        <w:rPr>
          <w:lang w:val="fr-BE"/>
        </w:rPr>
        <w:t xml:space="preserve"> de 5€, qui ont permis d’intervenir auprès de familles dans l’extrême pr</w:t>
      </w:r>
      <w:r w:rsidR="00725EAC">
        <w:rPr>
          <w:lang w:val="fr-BE"/>
        </w:rPr>
        <w:t xml:space="preserve">écarité alimentaire. </w:t>
      </w:r>
      <w:r w:rsidR="000E580C">
        <w:rPr>
          <w:lang w:val="fr-BE"/>
        </w:rPr>
        <w:t xml:space="preserve">Ces chèques ne permettent ni l’achat d’alcool ni de cigarettes. </w:t>
      </w:r>
      <w:r w:rsidR="00725EAC">
        <w:rPr>
          <w:lang w:val="fr-BE"/>
        </w:rPr>
        <w:t>N</w:t>
      </w:r>
      <w:r w:rsidR="006B4BC2">
        <w:rPr>
          <w:lang w:val="fr-BE"/>
        </w:rPr>
        <w:t>ous avons égaleme</w:t>
      </w:r>
      <w:r>
        <w:rPr>
          <w:lang w:val="fr-BE"/>
        </w:rPr>
        <w:t>nt reçu des denrées non périssables que nous avons distribué</w:t>
      </w:r>
      <w:r w:rsidR="005455B2">
        <w:rPr>
          <w:lang w:val="fr-BE"/>
        </w:rPr>
        <w:t>es</w:t>
      </w:r>
      <w:r w:rsidR="006B4BC2">
        <w:rPr>
          <w:lang w:val="fr-BE"/>
        </w:rPr>
        <w:t xml:space="preserve"> à nos protégés.</w:t>
      </w:r>
    </w:p>
    <w:p w:rsidR="00F3046A" w:rsidRPr="00823003" w:rsidRDefault="00F3046A" w:rsidP="00200267">
      <w:pPr>
        <w:jc w:val="both"/>
        <w:rPr>
          <w:lang w:val="fr-BE"/>
        </w:rPr>
      </w:pPr>
    </w:p>
    <w:p w:rsidR="009B7825" w:rsidRDefault="009B7825" w:rsidP="00200267">
      <w:pPr>
        <w:jc w:val="both"/>
        <w:rPr>
          <w:u w:val="double"/>
          <w:lang w:val="fr-BE"/>
        </w:rPr>
      </w:pPr>
    </w:p>
    <w:p w:rsidR="002302CA" w:rsidRPr="000A55F2" w:rsidRDefault="000A55F2" w:rsidP="00200267">
      <w:pPr>
        <w:jc w:val="both"/>
        <w:rPr>
          <w:u w:val="double"/>
          <w:lang w:val="fr-BE"/>
        </w:rPr>
      </w:pPr>
      <w:r w:rsidRPr="000A55F2">
        <w:rPr>
          <w:u w:val="double"/>
          <w:lang w:val="fr-BE"/>
        </w:rPr>
        <w:t>Le Personnel </w:t>
      </w:r>
    </w:p>
    <w:p w:rsidR="002A1DC3" w:rsidRDefault="002A1DC3" w:rsidP="00200267">
      <w:pPr>
        <w:jc w:val="both"/>
        <w:rPr>
          <w:lang w:val="fr-BE"/>
        </w:rPr>
      </w:pPr>
    </w:p>
    <w:p w:rsidR="002A1DC3" w:rsidRDefault="00C60256" w:rsidP="00200267">
      <w:pPr>
        <w:jc w:val="both"/>
        <w:rPr>
          <w:lang w:val="fr-BE"/>
        </w:rPr>
      </w:pPr>
      <w:r>
        <w:rPr>
          <w:lang w:val="fr-BE"/>
        </w:rPr>
        <w:t>Secré</w:t>
      </w:r>
      <w:r w:rsidR="00F00A15">
        <w:rPr>
          <w:lang w:val="fr-BE"/>
        </w:rPr>
        <w:t>tariat : nous avons décidé de nous séparer de notre employée a</w:t>
      </w:r>
      <w:r>
        <w:rPr>
          <w:lang w:val="fr-BE"/>
        </w:rPr>
        <w:t>dministrative pour diverses raisons</w:t>
      </w:r>
      <w:r w:rsidR="00F00A15">
        <w:rPr>
          <w:lang w:val="fr-BE"/>
        </w:rPr>
        <w:t xml:space="preserve">. </w:t>
      </w:r>
      <w:r w:rsidR="00B82562">
        <w:rPr>
          <w:lang w:val="fr-BE"/>
        </w:rPr>
        <w:t>Celle-ci a été remplacée</w:t>
      </w:r>
      <w:r>
        <w:rPr>
          <w:lang w:val="fr-BE"/>
        </w:rPr>
        <w:t xml:space="preserve">, avec beaucoup de difficulté pour sa mise en place, par une personne aidée sous Art. 60 </w:t>
      </w:r>
      <w:r w:rsidR="00CE3E63">
        <w:rPr>
          <w:lang w:val="fr-BE"/>
        </w:rPr>
        <w:t xml:space="preserve">ce </w:t>
      </w:r>
      <w:r>
        <w:rPr>
          <w:lang w:val="fr-BE"/>
        </w:rPr>
        <w:t xml:space="preserve">qui reviendra beaucoup </w:t>
      </w:r>
      <w:r w:rsidR="00FB7D5C">
        <w:rPr>
          <w:lang w:val="fr-BE"/>
        </w:rPr>
        <w:t>moins cher</w:t>
      </w:r>
      <w:bookmarkStart w:id="0" w:name="_GoBack"/>
      <w:bookmarkEnd w:id="0"/>
      <w:r>
        <w:rPr>
          <w:lang w:val="fr-BE"/>
        </w:rPr>
        <w:t xml:space="preserve"> à l’association.</w:t>
      </w:r>
    </w:p>
    <w:p w:rsidR="002A1DC3" w:rsidRDefault="002A1DC3" w:rsidP="00200267">
      <w:pPr>
        <w:jc w:val="both"/>
        <w:rPr>
          <w:lang w:val="fr-BE"/>
        </w:rPr>
      </w:pPr>
    </w:p>
    <w:p w:rsidR="00200267" w:rsidRDefault="002A1DC3" w:rsidP="00200267">
      <w:pPr>
        <w:jc w:val="both"/>
        <w:rPr>
          <w:lang w:val="fr-BE"/>
        </w:rPr>
      </w:pPr>
      <w:r>
        <w:rPr>
          <w:lang w:val="fr-BE"/>
        </w:rPr>
        <w:t>Ecrivain public :</w:t>
      </w:r>
      <w:r w:rsidR="00B82562">
        <w:rPr>
          <w:lang w:val="fr-BE"/>
        </w:rPr>
        <w:t xml:space="preserve"> </w:t>
      </w:r>
      <w:r w:rsidR="00F3046A">
        <w:rPr>
          <w:lang w:val="fr-BE"/>
        </w:rPr>
        <w:t>l’un de nos administrateurs vient deux fois par mois et sur rendez-vous rencontrer ceux de nos protégés qui ont des problèmes de r</w:t>
      </w:r>
      <w:r w:rsidR="00725EAC">
        <w:rPr>
          <w:lang w:val="fr-BE"/>
        </w:rPr>
        <w:t>édaction de courrier à destination</w:t>
      </w:r>
      <w:r w:rsidR="00F3046A">
        <w:rPr>
          <w:lang w:val="fr-BE"/>
        </w:rPr>
        <w:t xml:space="preserve"> généralement de l’administration.</w:t>
      </w:r>
    </w:p>
    <w:p w:rsidR="00F3046A" w:rsidRDefault="00F3046A" w:rsidP="00200267">
      <w:pPr>
        <w:jc w:val="both"/>
        <w:rPr>
          <w:lang w:val="fr-BE"/>
        </w:rPr>
      </w:pPr>
    </w:p>
    <w:p w:rsidR="00F3046A" w:rsidRDefault="002453D7" w:rsidP="00200267">
      <w:pPr>
        <w:jc w:val="both"/>
        <w:rPr>
          <w:lang w:val="fr-BE"/>
        </w:rPr>
      </w:pPr>
      <w:r>
        <w:rPr>
          <w:lang w:val="fr-BE"/>
        </w:rPr>
        <w:t>Son rôle n’</w:t>
      </w:r>
      <w:r w:rsidR="00F3046A">
        <w:rPr>
          <w:lang w:val="fr-BE"/>
        </w:rPr>
        <w:t>étant nullement comparable à celui d’un assistant social</w:t>
      </w:r>
      <w:r w:rsidR="00563E7E">
        <w:rPr>
          <w:lang w:val="fr-BE"/>
        </w:rPr>
        <w:t>, il oriente</w:t>
      </w:r>
      <w:r w:rsidR="00F3046A">
        <w:rPr>
          <w:lang w:val="fr-BE"/>
        </w:rPr>
        <w:t xml:space="preserve"> les personnes rencont</w:t>
      </w:r>
      <w:r w:rsidR="000C4887">
        <w:rPr>
          <w:lang w:val="fr-BE"/>
        </w:rPr>
        <w:t>rées</w:t>
      </w:r>
      <w:r w:rsidR="00725EAC">
        <w:rPr>
          <w:lang w:val="fr-BE"/>
        </w:rPr>
        <w:t xml:space="preserve"> vers les services extérieurs </w:t>
      </w:r>
      <w:r w:rsidR="000C4887">
        <w:rPr>
          <w:lang w:val="fr-BE"/>
        </w:rPr>
        <w:t>et veille à ce que la responsab</w:t>
      </w:r>
      <w:r w:rsidR="009B7825">
        <w:rPr>
          <w:lang w:val="fr-BE"/>
        </w:rPr>
        <w:t>i</w:t>
      </w:r>
      <w:r w:rsidR="000C4887">
        <w:rPr>
          <w:lang w:val="fr-BE"/>
        </w:rPr>
        <w:t xml:space="preserve">lité de l’Entraide Française </w:t>
      </w:r>
      <w:r w:rsidR="00725EAC">
        <w:rPr>
          <w:lang w:val="fr-BE"/>
        </w:rPr>
        <w:t xml:space="preserve">ne soit </w:t>
      </w:r>
      <w:r w:rsidR="000C4887">
        <w:rPr>
          <w:lang w:val="fr-BE"/>
        </w:rPr>
        <w:t>p</w:t>
      </w:r>
      <w:r w:rsidR="009B7825">
        <w:rPr>
          <w:lang w:val="fr-BE"/>
        </w:rPr>
        <w:t>as engagée par</w:t>
      </w:r>
      <w:r w:rsidR="00231DAA">
        <w:rPr>
          <w:lang w:val="fr-BE"/>
        </w:rPr>
        <w:t xml:space="preserve"> des initiatives personnelles.</w:t>
      </w:r>
    </w:p>
    <w:p w:rsidR="00F3046A" w:rsidRDefault="00F3046A" w:rsidP="00200267">
      <w:pPr>
        <w:jc w:val="both"/>
        <w:rPr>
          <w:lang w:val="fr-BE"/>
        </w:rPr>
      </w:pPr>
    </w:p>
    <w:p w:rsidR="00F3046A" w:rsidRDefault="00F3046A" w:rsidP="00200267">
      <w:pPr>
        <w:jc w:val="both"/>
        <w:rPr>
          <w:lang w:val="fr-BE"/>
        </w:rPr>
      </w:pPr>
      <w:r>
        <w:rPr>
          <w:lang w:val="fr-BE"/>
        </w:rPr>
        <w:t xml:space="preserve">A contrario, il est intervenu </w:t>
      </w:r>
      <w:r w:rsidR="006A5A97">
        <w:rPr>
          <w:lang w:val="fr-BE"/>
        </w:rPr>
        <w:t>également dans le cadre de l’inse</w:t>
      </w:r>
      <w:r w:rsidR="009B7825">
        <w:rPr>
          <w:lang w:val="fr-BE"/>
        </w:rPr>
        <w:t>rtion professionnelle notamment</w:t>
      </w:r>
      <w:r w:rsidR="006A5A97">
        <w:rPr>
          <w:lang w:val="fr-BE"/>
        </w:rPr>
        <w:t xml:space="preserve"> dans la rédaction </w:t>
      </w:r>
      <w:r w:rsidR="00604755">
        <w:rPr>
          <w:lang w:val="fr-BE"/>
        </w:rPr>
        <w:t>de</w:t>
      </w:r>
      <w:r>
        <w:rPr>
          <w:lang w:val="fr-BE"/>
        </w:rPr>
        <w:t xml:space="preserve"> CV </w:t>
      </w:r>
      <w:r w:rsidR="009376EF">
        <w:rPr>
          <w:lang w:val="fr-BE"/>
        </w:rPr>
        <w:t xml:space="preserve">et lettres de motivation et </w:t>
      </w:r>
      <w:r>
        <w:rPr>
          <w:lang w:val="fr-BE"/>
        </w:rPr>
        <w:t>avec des mises en relation directes auprès d’employeurs potentiels.</w:t>
      </w:r>
      <w:r w:rsidR="005455B2">
        <w:rPr>
          <w:lang w:val="fr-BE"/>
        </w:rPr>
        <w:t xml:space="preserve"> La collaboration avec les autorités françaises se développe aussi.</w:t>
      </w:r>
    </w:p>
    <w:p w:rsidR="00823003" w:rsidRPr="00823003" w:rsidRDefault="00823003" w:rsidP="00200267">
      <w:pPr>
        <w:jc w:val="both"/>
        <w:rPr>
          <w:lang w:val="fr-BE"/>
        </w:rPr>
      </w:pPr>
    </w:p>
    <w:p w:rsidR="00C60256" w:rsidRDefault="00C60256" w:rsidP="00200267">
      <w:pPr>
        <w:jc w:val="both"/>
        <w:rPr>
          <w:u w:val="double"/>
          <w:lang w:val="fr-BE"/>
        </w:rPr>
      </w:pPr>
    </w:p>
    <w:p w:rsidR="00823003" w:rsidRPr="00563E7E" w:rsidRDefault="00823003" w:rsidP="00200267">
      <w:pPr>
        <w:jc w:val="both"/>
        <w:rPr>
          <w:u w:val="double"/>
          <w:lang w:val="fr-BE"/>
        </w:rPr>
      </w:pPr>
      <w:r w:rsidRPr="00563E7E">
        <w:rPr>
          <w:u w:val="double"/>
          <w:lang w:val="fr-BE"/>
        </w:rPr>
        <w:t>L’acco</w:t>
      </w:r>
      <w:r w:rsidR="00563E7E" w:rsidRPr="00563E7E">
        <w:rPr>
          <w:u w:val="double"/>
          <w:lang w:val="fr-BE"/>
        </w:rPr>
        <w:t xml:space="preserve">mpagnement aux personnes âgées </w:t>
      </w:r>
    </w:p>
    <w:p w:rsidR="00823003" w:rsidRPr="00823003" w:rsidRDefault="00823003" w:rsidP="00200267">
      <w:pPr>
        <w:jc w:val="both"/>
        <w:rPr>
          <w:lang w:val="fr-BE"/>
        </w:rPr>
      </w:pPr>
    </w:p>
    <w:p w:rsidR="00823003" w:rsidRDefault="09E39415" w:rsidP="00200267">
      <w:pPr>
        <w:jc w:val="both"/>
        <w:rPr>
          <w:lang w:val="fr-BE"/>
        </w:rPr>
      </w:pPr>
      <w:r w:rsidRPr="09E39415">
        <w:rPr>
          <w:lang w:val="fr-BE"/>
        </w:rPr>
        <w:t>Nous maintenons un lien régulier au travers de contacts téléphoniques, conseils administratifs, visites à domicile ou à l’hôpital. Nous souhaitons leur apporter réconfort et chaleur humaine dans leur quotidien marqué par l’absence de contacts familiaux et un isolement certain.</w:t>
      </w:r>
    </w:p>
    <w:p w:rsidR="00C60256" w:rsidRDefault="00C60256" w:rsidP="00200267">
      <w:pPr>
        <w:jc w:val="both"/>
        <w:rPr>
          <w:lang w:val="fr-BE"/>
        </w:rPr>
      </w:pPr>
      <w:r>
        <w:rPr>
          <w:lang w:val="fr-BE"/>
        </w:rPr>
        <w:t>Nous devons cependant constater une diminution du nombre de</w:t>
      </w:r>
      <w:r w:rsidR="00B82562">
        <w:rPr>
          <w:lang w:val="fr-BE"/>
        </w:rPr>
        <w:t xml:space="preserve"> ces personnes âgées passé de 24</w:t>
      </w:r>
      <w:r>
        <w:rPr>
          <w:lang w:val="fr-BE"/>
        </w:rPr>
        <w:t xml:space="preserve"> à 20 durant cette période.  </w:t>
      </w:r>
      <w:r w:rsidR="00C36A34">
        <w:rPr>
          <w:lang w:val="fr-BE"/>
        </w:rPr>
        <w:t>Elles continuent à percevoir une intervention financière trimestrielle fixe.</w:t>
      </w:r>
    </w:p>
    <w:p w:rsidR="00823003" w:rsidRPr="00823003" w:rsidRDefault="00823003" w:rsidP="00200267">
      <w:pPr>
        <w:jc w:val="both"/>
        <w:rPr>
          <w:lang w:val="fr-BE"/>
        </w:rPr>
      </w:pPr>
    </w:p>
    <w:p w:rsidR="00200267" w:rsidRDefault="00823003" w:rsidP="00200267">
      <w:pPr>
        <w:jc w:val="both"/>
        <w:rPr>
          <w:lang w:val="fr-BE"/>
        </w:rPr>
      </w:pPr>
      <w:r w:rsidRPr="00823003">
        <w:rPr>
          <w:lang w:val="fr-BE"/>
        </w:rPr>
        <w:t xml:space="preserve"> De façon plus générale, notre aide comprend égaleme</w:t>
      </w:r>
      <w:r w:rsidR="00200267">
        <w:rPr>
          <w:lang w:val="fr-BE"/>
        </w:rPr>
        <w:t>nt u</w:t>
      </w:r>
      <w:r w:rsidR="00B82562">
        <w:rPr>
          <w:lang w:val="fr-BE"/>
        </w:rPr>
        <w:t>n accueil pour le vestiaire</w:t>
      </w:r>
      <w:r w:rsidR="00725EAC">
        <w:rPr>
          <w:lang w:val="fr-BE"/>
        </w:rPr>
        <w:t xml:space="preserve"> car </w:t>
      </w:r>
      <w:r w:rsidR="009B281F">
        <w:rPr>
          <w:lang w:val="fr-BE"/>
        </w:rPr>
        <w:t>encore une fois</w:t>
      </w:r>
      <w:r w:rsidR="009B7825">
        <w:rPr>
          <w:lang w:val="fr-BE"/>
        </w:rPr>
        <w:t xml:space="preserve"> la demande pour</w:t>
      </w:r>
      <w:r w:rsidR="009B281F">
        <w:rPr>
          <w:lang w:val="fr-BE"/>
        </w:rPr>
        <w:t xml:space="preserve"> </w:t>
      </w:r>
      <w:r w:rsidR="007119D7">
        <w:rPr>
          <w:lang w:val="fr-BE"/>
        </w:rPr>
        <w:t>celui-ci ne cesse d’augmenter</w:t>
      </w:r>
      <w:r w:rsidR="00200267">
        <w:rPr>
          <w:lang w:val="fr-BE"/>
        </w:rPr>
        <w:t>.</w:t>
      </w:r>
      <w:r w:rsidRPr="00823003">
        <w:rPr>
          <w:lang w:val="fr-BE"/>
        </w:rPr>
        <w:t xml:space="preserve"> Nous collectons tout au long de l’année des vêtements, chaussures, mobilier, vaisselle, couvertures, linge de maison, soit au domicile des personnes, soit en les réceptionnant au bureau. Nous les trions, classons et redistribuons au fil des permanences selon les besoins spécifiques des familles. </w:t>
      </w:r>
    </w:p>
    <w:p w:rsidR="00823003" w:rsidRDefault="09E39415" w:rsidP="00200267">
      <w:pPr>
        <w:jc w:val="both"/>
        <w:rPr>
          <w:lang w:val="fr-BE"/>
        </w:rPr>
      </w:pPr>
      <w:r w:rsidRPr="09E39415">
        <w:rPr>
          <w:lang w:val="fr-BE"/>
        </w:rPr>
        <w:t>Le vestiaire permet de fournir à plusieurs dizaines de familles et enfants des manteaux, chaussures, vêtements chauds, très appréciés par les enfants qui grandissent et ont un besoin régulier de changement en équipement vestimentaire et sportif</w:t>
      </w:r>
      <w:r w:rsidR="005455B2">
        <w:rPr>
          <w:lang w:val="fr-BE"/>
        </w:rPr>
        <w:t xml:space="preserve"> (gym, sport, classe de neige) de mobilier et d’ordinateurs qui, obsolètes pour certains, suffisent à la rédaction de mémoires.</w:t>
      </w:r>
    </w:p>
    <w:p w:rsidR="000E580C" w:rsidRDefault="000E580C" w:rsidP="00200267">
      <w:pPr>
        <w:jc w:val="both"/>
        <w:rPr>
          <w:lang w:val="fr-BE"/>
        </w:rPr>
      </w:pPr>
    </w:p>
    <w:p w:rsidR="000E580C" w:rsidRDefault="000E580C" w:rsidP="00200267">
      <w:pPr>
        <w:jc w:val="both"/>
        <w:rPr>
          <w:lang w:val="fr-BE"/>
        </w:rPr>
      </w:pPr>
      <w:r w:rsidRPr="001300C4">
        <w:rPr>
          <w:lang w:val="fr-BE"/>
        </w:rPr>
        <w:t>Nous venons récemment de lancer un nouveau système d’appel d’aide en nous rendant compte que beaucoup de salariés de grandes entreprises multinationales ou de fonctionnaires étaient conduits à quitter la Belgique en jetant très souvent des objets utiles pour nos protégés. Une première expérience</w:t>
      </w:r>
      <w:r w:rsidR="00630E5E" w:rsidRPr="001300C4">
        <w:rPr>
          <w:lang w:val="fr-BE"/>
        </w:rPr>
        <w:t xml:space="preserve"> organisée en collaboration avec le Consulat de France</w:t>
      </w:r>
      <w:r w:rsidRPr="001300C4">
        <w:rPr>
          <w:lang w:val="fr-BE"/>
        </w:rPr>
        <w:t xml:space="preserve"> a prouvé avec un indéniable succès que nous pouvions alimenter notre « vestiaire » avec ces dons. Une campagne à destination  des personnes concernées sera prochainement organisée afin d’éviter ces pertes.</w:t>
      </w:r>
    </w:p>
    <w:p w:rsidR="00823003" w:rsidRDefault="00823003" w:rsidP="00200267">
      <w:pPr>
        <w:jc w:val="both"/>
        <w:rPr>
          <w:lang w:val="fr-BE"/>
        </w:rPr>
      </w:pPr>
    </w:p>
    <w:p w:rsidR="00097A64" w:rsidRPr="00823003" w:rsidRDefault="00097A64" w:rsidP="09E39415">
      <w:pPr>
        <w:jc w:val="both"/>
        <w:rPr>
          <w:lang w:val="fr-BE"/>
        </w:rPr>
      </w:pPr>
    </w:p>
    <w:p w:rsidR="0051625D" w:rsidRDefault="00563E7E" w:rsidP="00200267">
      <w:pPr>
        <w:jc w:val="both"/>
        <w:rPr>
          <w:lang w:val="fr-BE"/>
        </w:rPr>
      </w:pPr>
      <w:r>
        <w:rPr>
          <w:lang w:val="fr-BE"/>
        </w:rPr>
        <w:t>Notre activité</w:t>
      </w:r>
      <w:r w:rsidR="000E580C">
        <w:rPr>
          <w:lang w:val="fr-BE"/>
        </w:rPr>
        <w:t xml:space="preserve"> en 2016</w:t>
      </w:r>
      <w:r w:rsidR="00823003" w:rsidRPr="00823003">
        <w:rPr>
          <w:lang w:val="fr-BE"/>
        </w:rPr>
        <w:t xml:space="preserve"> demeure tournée vers une population française précarisée. </w:t>
      </w:r>
    </w:p>
    <w:p w:rsidR="0051625D" w:rsidRDefault="0051625D" w:rsidP="00200267">
      <w:pPr>
        <w:jc w:val="both"/>
        <w:rPr>
          <w:lang w:val="fr-BE"/>
        </w:rPr>
      </w:pPr>
    </w:p>
    <w:p w:rsidR="00823003" w:rsidRDefault="09E39415" w:rsidP="00200267">
      <w:pPr>
        <w:jc w:val="both"/>
        <w:rPr>
          <w:lang w:val="fr-BE"/>
        </w:rPr>
      </w:pPr>
      <w:r w:rsidRPr="09E39415">
        <w:rPr>
          <w:lang w:val="fr-BE"/>
        </w:rPr>
        <w:t>Comme nous vous l’avons expliqué, nous restons présents pour un travail d’accueil, d’écoute, d’orientation et d’accompagnement, en réponse à des besoins d’une population française résidante en Belgique, de plus en plus nombreuse ces dernières années</w:t>
      </w:r>
      <w:r w:rsidR="00EE70A0">
        <w:rPr>
          <w:lang w:val="fr-BE"/>
        </w:rPr>
        <w:t xml:space="preserve"> et pré</w:t>
      </w:r>
      <w:r w:rsidR="005455B2">
        <w:rPr>
          <w:lang w:val="fr-BE"/>
        </w:rPr>
        <w:t>carisée</w:t>
      </w:r>
      <w:proofErr w:type="gramStart"/>
      <w:r w:rsidR="00EE70A0">
        <w:rPr>
          <w:lang w:val="fr-BE"/>
        </w:rPr>
        <w:t>.</w:t>
      </w:r>
      <w:r w:rsidRPr="09E39415">
        <w:rPr>
          <w:lang w:val="fr-BE"/>
        </w:rPr>
        <w:t>.</w:t>
      </w:r>
      <w:proofErr w:type="gramEnd"/>
      <w:r w:rsidRPr="09E39415">
        <w:rPr>
          <w:lang w:val="fr-BE"/>
        </w:rPr>
        <w:t xml:space="preserve"> </w:t>
      </w:r>
    </w:p>
    <w:p w:rsidR="00097A64" w:rsidRPr="00823003" w:rsidRDefault="00097A64" w:rsidP="00200267">
      <w:pPr>
        <w:jc w:val="both"/>
        <w:rPr>
          <w:lang w:val="fr-BE"/>
        </w:rPr>
      </w:pPr>
    </w:p>
    <w:p w:rsidR="00552B28" w:rsidRDefault="00552B28" w:rsidP="00200267">
      <w:pPr>
        <w:jc w:val="both"/>
        <w:rPr>
          <w:lang w:val="fr-BE"/>
        </w:rPr>
      </w:pPr>
    </w:p>
    <w:p w:rsidR="00552B28" w:rsidRDefault="00552B28" w:rsidP="00200267">
      <w:pPr>
        <w:jc w:val="both"/>
        <w:rPr>
          <w:lang w:val="fr-BE"/>
        </w:rPr>
      </w:pPr>
      <w:r>
        <w:rPr>
          <w:lang w:val="fr-BE"/>
        </w:rPr>
        <w:t>Pour le Comité,</w:t>
      </w:r>
    </w:p>
    <w:p w:rsidR="00552B28" w:rsidRDefault="00552B28" w:rsidP="00200267">
      <w:pPr>
        <w:jc w:val="both"/>
        <w:rPr>
          <w:lang w:val="fr-BE"/>
        </w:rPr>
      </w:pPr>
    </w:p>
    <w:p w:rsidR="00552B28" w:rsidRDefault="00552B28" w:rsidP="00200267">
      <w:pPr>
        <w:jc w:val="both"/>
        <w:rPr>
          <w:lang w:val="fr-BE"/>
        </w:rPr>
      </w:pPr>
      <w:r>
        <w:rPr>
          <w:lang w:val="fr-BE"/>
        </w:rPr>
        <w:t>JMIAI Nadia</w:t>
      </w:r>
    </w:p>
    <w:p w:rsidR="00552B28" w:rsidRPr="00823003" w:rsidRDefault="00552B28" w:rsidP="00200267">
      <w:pPr>
        <w:jc w:val="both"/>
        <w:rPr>
          <w:lang w:val="fr-BE"/>
        </w:rPr>
      </w:pPr>
      <w:r>
        <w:rPr>
          <w:lang w:val="fr-BE"/>
        </w:rPr>
        <w:t>Assistante sociale</w:t>
      </w:r>
      <w:r w:rsidR="00277BE2">
        <w:rPr>
          <w:lang w:val="fr-BE"/>
        </w:rPr>
        <w:t xml:space="preserve"> </w:t>
      </w:r>
    </w:p>
    <w:sectPr w:rsidR="00552B28" w:rsidRPr="00823003" w:rsidSect="00A652C2">
      <w:headerReference w:type="default" r:id="rId8"/>
      <w:footerReference w:type="default" r:id="rId9"/>
      <w:headerReference w:type="first" r:id="rId10"/>
      <w:footerReference w:type="first" r:id="rId11"/>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96B" w:rsidRDefault="00FE196B">
      <w:r>
        <w:separator/>
      </w:r>
    </w:p>
  </w:endnote>
  <w:endnote w:type="continuationSeparator" w:id="0">
    <w:p w:rsidR="00FE196B" w:rsidRDefault="00FE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0A0" w:rsidRDefault="0095084C" w:rsidP="00733895">
    <w:pPr>
      <w:pStyle w:val="Pieddepage"/>
      <w:jc w:val="center"/>
      <w:rPr>
        <w:rFonts w:ascii="Trebuchet MS" w:hAnsi="Trebuchet MS"/>
        <w:sz w:val="16"/>
        <w:szCs w:val="16"/>
      </w:rPr>
    </w:pPr>
    <w:r>
      <w:rPr>
        <w:noProof/>
      </w:rPr>
      <mc:AlternateContent>
        <mc:Choice Requires="wps">
          <w:drawing>
            <wp:anchor distT="4294967293" distB="4294967293" distL="114300" distR="114300" simplePos="0" relativeHeight="251658752" behindDoc="0" locked="0" layoutInCell="1" allowOverlap="1">
              <wp:simplePos x="0" y="0"/>
              <wp:positionH relativeFrom="column">
                <wp:posOffset>0</wp:posOffset>
              </wp:positionH>
              <wp:positionV relativeFrom="paragraph">
                <wp:posOffset>93979</wp:posOffset>
              </wp:positionV>
              <wp:extent cx="6172200" cy="0"/>
              <wp:effectExtent l="0" t="0" r="19050"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1868F" id="Line 4"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4pt" to="4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9vu8gEAALM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"/>
          </w:pict>
        </mc:Fallback>
      </mc:AlternateContent>
    </w:r>
  </w:p>
  <w:p w:rsidR="00EE70A0" w:rsidRDefault="00EE70A0" w:rsidP="00733895">
    <w:pPr>
      <w:pStyle w:val="Pieddepage"/>
      <w:jc w:val="center"/>
      <w:rPr>
        <w:rFonts w:ascii="Trebuchet MS" w:hAnsi="Trebuchet MS"/>
        <w:sz w:val="16"/>
        <w:szCs w:val="16"/>
      </w:rPr>
    </w:pPr>
    <w:r>
      <w:rPr>
        <w:rFonts w:ascii="Trebuchet MS" w:hAnsi="Trebuchet MS"/>
        <w:sz w:val="16"/>
        <w:szCs w:val="16"/>
      </w:rPr>
      <w:t>Rue des Archers 76-78  -  1081 Bruxelles</w:t>
    </w:r>
  </w:p>
  <w:p w:rsidR="00EE70A0" w:rsidRDefault="00EE70A0" w:rsidP="00733895">
    <w:pPr>
      <w:pStyle w:val="Pieddepage"/>
      <w:jc w:val="center"/>
      <w:rPr>
        <w:rFonts w:ascii="Trebuchet MS" w:hAnsi="Trebuchet MS"/>
        <w:sz w:val="16"/>
        <w:szCs w:val="16"/>
      </w:rPr>
    </w:pPr>
    <w:r>
      <w:rPr>
        <w:rFonts w:ascii="Trebuchet MS" w:hAnsi="Trebuchet MS"/>
        <w:sz w:val="16"/>
        <w:szCs w:val="16"/>
      </w:rPr>
      <w:t xml:space="preserve">Téléphone : +32 (0)2 420 70 07  -  Internet : </w:t>
    </w:r>
    <w:hyperlink r:id="rId1" w:history="1">
      <w:r w:rsidRPr="006E5DE9">
        <w:rPr>
          <w:rStyle w:val="Lienhypertexte"/>
          <w:rFonts w:ascii="Trebuchet MS" w:hAnsi="Trebuchet MS"/>
          <w:sz w:val="16"/>
          <w:szCs w:val="16"/>
        </w:rPr>
        <w:t>www.entraide-francaise.be</w:t>
      </w:r>
    </w:hyperlink>
    <w:r>
      <w:rPr>
        <w:rFonts w:ascii="Trebuchet MS" w:hAnsi="Trebuchet MS"/>
        <w:sz w:val="16"/>
        <w:szCs w:val="16"/>
      </w:rPr>
      <w:t xml:space="preserve"> – Courriel : info@entraide-francaise.be</w:t>
    </w:r>
  </w:p>
  <w:p w:rsidR="00EE70A0" w:rsidRPr="0072507B" w:rsidRDefault="00EE70A0" w:rsidP="00733895">
    <w:pPr>
      <w:pStyle w:val="Pieddepage"/>
      <w:jc w:val="center"/>
      <w:rPr>
        <w:rFonts w:ascii="Trebuchet MS" w:hAnsi="Trebuchet MS"/>
        <w:sz w:val="16"/>
        <w:szCs w:val="16"/>
        <w:lang w:val="en-US"/>
      </w:rPr>
    </w:pPr>
    <w:proofErr w:type="spellStart"/>
    <w:r w:rsidRPr="0072507B">
      <w:rPr>
        <w:rFonts w:ascii="Trebuchet MS" w:hAnsi="Trebuchet MS"/>
        <w:sz w:val="16"/>
        <w:szCs w:val="16"/>
        <w:lang w:val="en-US"/>
      </w:rPr>
      <w:t>Compte</w:t>
    </w:r>
    <w:proofErr w:type="spellEnd"/>
    <w:r w:rsidRPr="0072507B">
      <w:rPr>
        <w:rFonts w:ascii="Trebuchet MS" w:hAnsi="Trebuchet MS"/>
        <w:sz w:val="16"/>
        <w:szCs w:val="16"/>
        <w:lang w:val="en-US"/>
      </w:rPr>
      <w:t xml:space="preserve"> </w:t>
    </w:r>
    <w:proofErr w:type="spellStart"/>
    <w:proofErr w:type="gramStart"/>
    <w:r w:rsidRPr="0072507B">
      <w:rPr>
        <w:rFonts w:ascii="Trebuchet MS" w:hAnsi="Trebuchet MS"/>
        <w:sz w:val="16"/>
        <w:szCs w:val="16"/>
        <w:lang w:val="en-US"/>
      </w:rPr>
      <w:t>bancaire</w:t>
    </w:r>
    <w:proofErr w:type="spellEnd"/>
    <w:r w:rsidRPr="0072507B">
      <w:rPr>
        <w:rFonts w:ascii="Trebuchet MS" w:hAnsi="Trebuchet MS"/>
        <w:sz w:val="16"/>
        <w:szCs w:val="16"/>
        <w:lang w:val="en-US"/>
      </w:rPr>
      <w:t> :</w:t>
    </w:r>
    <w:proofErr w:type="gramEnd"/>
    <w:r w:rsidRPr="0072507B">
      <w:rPr>
        <w:rFonts w:ascii="Trebuchet MS" w:hAnsi="Trebuchet MS"/>
        <w:sz w:val="16"/>
        <w:szCs w:val="16"/>
        <w:lang w:val="en-US"/>
      </w:rPr>
      <w:t xml:space="preserve"> ING Belgium   310-1590219-87BIC : BBRUBEBB   IBAN : BE67 3101 5902 1987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0A0" w:rsidRDefault="0095084C" w:rsidP="00A652C2">
    <w:pPr>
      <w:pStyle w:val="Pieddepage"/>
      <w:jc w:val="center"/>
      <w:rPr>
        <w:rFonts w:ascii="Trebuchet MS" w:hAnsi="Trebuchet MS"/>
        <w:sz w:val="16"/>
        <w:szCs w:val="16"/>
      </w:rPr>
    </w:pPr>
    <w:r>
      <w:rPr>
        <w:noProof/>
      </w:rPr>
      <mc:AlternateContent>
        <mc:Choice Requires="wps">
          <w:drawing>
            <wp:anchor distT="4294967293" distB="4294967293" distL="114300" distR="114300" simplePos="0" relativeHeight="251656704" behindDoc="0" locked="0" layoutInCell="1" allowOverlap="1">
              <wp:simplePos x="0" y="0"/>
              <wp:positionH relativeFrom="column">
                <wp:posOffset>0</wp:posOffset>
              </wp:positionH>
              <wp:positionV relativeFrom="paragraph">
                <wp:posOffset>93979</wp:posOffset>
              </wp:positionV>
              <wp:extent cx="60579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8E899" id="Line 2"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7.4pt" to="47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"/>
          </w:pict>
        </mc:Fallback>
      </mc:AlternateContent>
    </w:r>
  </w:p>
  <w:p w:rsidR="00EE70A0" w:rsidRDefault="00EE70A0" w:rsidP="00A652C2">
    <w:pPr>
      <w:pStyle w:val="Pieddepage"/>
      <w:jc w:val="center"/>
      <w:rPr>
        <w:rFonts w:ascii="Trebuchet MS" w:hAnsi="Trebuchet MS"/>
        <w:sz w:val="16"/>
        <w:szCs w:val="16"/>
      </w:rPr>
    </w:pPr>
    <w:r>
      <w:rPr>
        <w:rFonts w:ascii="Trebuchet MS" w:hAnsi="Trebuchet MS"/>
        <w:sz w:val="16"/>
        <w:szCs w:val="16"/>
      </w:rPr>
      <w:t>Rue des Archers 76-78  -  1081 Bruxelles</w:t>
    </w:r>
  </w:p>
  <w:p w:rsidR="00EE70A0" w:rsidRDefault="00EE70A0" w:rsidP="00A652C2">
    <w:pPr>
      <w:pStyle w:val="Pieddepage"/>
      <w:jc w:val="center"/>
      <w:rPr>
        <w:rFonts w:ascii="Trebuchet MS" w:hAnsi="Trebuchet MS"/>
        <w:sz w:val="16"/>
        <w:szCs w:val="16"/>
      </w:rPr>
    </w:pPr>
    <w:r>
      <w:rPr>
        <w:rFonts w:ascii="Trebuchet MS" w:hAnsi="Trebuchet MS"/>
        <w:sz w:val="16"/>
        <w:szCs w:val="16"/>
      </w:rPr>
      <w:t xml:space="preserve">Téléphone : +32 (0)2 420 70 07  -  Internet : </w:t>
    </w:r>
    <w:hyperlink r:id="rId1" w:history="1">
      <w:r w:rsidRPr="006E5DE9">
        <w:rPr>
          <w:rStyle w:val="Lienhypertexte"/>
          <w:rFonts w:ascii="Trebuchet MS" w:hAnsi="Trebuchet MS"/>
          <w:sz w:val="16"/>
          <w:szCs w:val="16"/>
        </w:rPr>
        <w:t>www.entraide-francaise.be</w:t>
      </w:r>
    </w:hyperlink>
    <w:r>
      <w:rPr>
        <w:rFonts w:ascii="Trebuchet MS" w:hAnsi="Trebuchet MS"/>
        <w:sz w:val="16"/>
        <w:szCs w:val="16"/>
      </w:rPr>
      <w:t xml:space="preserve"> – Courriel : info@entraide-francaise.be</w:t>
    </w:r>
  </w:p>
  <w:p w:rsidR="00EE70A0" w:rsidRPr="0072507B" w:rsidRDefault="00EE70A0" w:rsidP="00A652C2">
    <w:pPr>
      <w:pStyle w:val="Pieddepage"/>
      <w:jc w:val="center"/>
      <w:rPr>
        <w:rFonts w:ascii="Trebuchet MS" w:hAnsi="Trebuchet MS"/>
        <w:sz w:val="16"/>
        <w:szCs w:val="16"/>
        <w:lang w:val="en-US"/>
      </w:rPr>
    </w:pPr>
    <w:proofErr w:type="spellStart"/>
    <w:r w:rsidRPr="0072507B">
      <w:rPr>
        <w:rFonts w:ascii="Trebuchet MS" w:hAnsi="Trebuchet MS"/>
        <w:sz w:val="16"/>
        <w:szCs w:val="16"/>
        <w:lang w:val="en-US"/>
      </w:rPr>
      <w:t>Compte</w:t>
    </w:r>
    <w:proofErr w:type="spellEnd"/>
    <w:r w:rsidRPr="0072507B">
      <w:rPr>
        <w:rFonts w:ascii="Trebuchet MS" w:hAnsi="Trebuchet MS"/>
        <w:sz w:val="16"/>
        <w:szCs w:val="16"/>
        <w:lang w:val="en-US"/>
      </w:rPr>
      <w:t xml:space="preserve"> </w:t>
    </w:r>
    <w:proofErr w:type="spellStart"/>
    <w:proofErr w:type="gramStart"/>
    <w:r w:rsidRPr="0072507B">
      <w:rPr>
        <w:rFonts w:ascii="Trebuchet MS" w:hAnsi="Trebuchet MS"/>
        <w:sz w:val="16"/>
        <w:szCs w:val="16"/>
        <w:lang w:val="en-US"/>
      </w:rPr>
      <w:t>bancaire</w:t>
    </w:r>
    <w:proofErr w:type="spellEnd"/>
    <w:r w:rsidRPr="0072507B">
      <w:rPr>
        <w:rFonts w:ascii="Trebuchet MS" w:hAnsi="Trebuchet MS"/>
        <w:sz w:val="16"/>
        <w:szCs w:val="16"/>
        <w:lang w:val="en-US"/>
      </w:rPr>
      <w:t> :</w:t>
    </w:r>
    <w:proofErr w:type="gramEnd"/>
    <w:r w:rsidRPr="0072507B">
      <w:rPr>
        <w:rFonts w:ascii="Trebuchet MS" w:hAnsi="Trebuchet MS"/>
        <w:sz w:val="16"/>
        <w:szCs w:val="16"/>
        <w:lang w:val="en-US"/>
      </w:rPr>
      <w:t xml:space="preserve"> ING Belgium   310-1590219-87BIC : BBRUBEBB   IBAN : BE67 3101 5902 1987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96B" w:rsidRDefault="00FE196B">
      <w:r>
        <w:separator/>
      </w:r>
    </w:p>
  </w:footnote>
  <w:footnote w:type="continuationSeparator" w:id="0">
    <w:p w:rsidR="00FE196B" w:rsidRDefault="00FE1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0A0" w:rsidRPr="006C315C" w:rsidRDefault="0095084C" w:rsidP="006C315C">
    <w:pPr>
      <w:pStyle w:val="En-tte"/>
      <w:jc w:val="right"/>
      <w:rPr>
        <w:rFonts w:ascii="Trebuchet MS" w:hAnsi="Trebuchet MS"/>
        <w:i/>
        <w:sz w:val="16"/>
        <w:szCs w:val="16"/>
      </w:rPr>
    </w:pPr>
    <w:r>
      <w:rPr>
        <w:noProof/>
      </w:rPr>
      <mc:AlternateContent>
        <mc:Choice Requires="wps">
          <w:drawing>
            <wp:anchor distT="4294967293" distB="4294967293" distL="114300" distR="114300" simplePos="0" relativeHeight="251657728" behindDoc="0" locked="0" layoutInCell="1" allowOverlap="1">
              <wp:simplePos x="0" y="0"/>
              <wp:positionH relativeFrom="column">
                <wp:posOffset>0</wp:posOffset>
              </wp:positionH>
              <wp:positionV relativeFrom="paragraph">
                <wp:posOffset>155574</wp:posOffset>
              </wp:positionV>
              <wp:extent cx="6172200" cy="0"/>
              <wp:effectExtent l="0" t="0" r="19050"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56C2E" id="Line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2.25pt" to="48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1x8gEAALM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"/>
          </w:pict>
        </mc:Fallback>
      </mc:AlternateContent>
    </w:r>
    <w:r w:rsidR="00EE70A0" w:rsidRPr="006C315C">
      <w:rPr>
        <w:rFonts w:ascii="Trebuchet MS" w:hAnsi="Trebuchet MS"/>
        <w:i/>
        <w:sz w:val="16"/>
        <w:szCs w:val="16"/>
      </w:rPr>
      <w:t xml:space="preserve">Page </w:t>
    </w:r>
    <w:r w:rsidR="00A43EFA" w:rsidRPr="006C315C">
      <w:rPr>
        <w:rFonts w:ascii="Trebuchet MS" w:hAnsi="Trebuchet MS"/>
        <w:i/>
        <w:sz w:val="16"/>
        <w:szCs w:val="16"/>
      </w:rPr>
      <w:fldChar w:fldCharType="begin"/>
    </w:r>
    <w:r w:rsidR="00EE70A0" w:rsidRPr="006C315C">
      <w:rPr>
        <w:rFonts w:ascii="Trebuchet MS" w:hAnsi="Trebuchet MS"/>
        <w:i/>
        <w:sz w:val="16"/>
        <w:szCs w:val="16"/>
      </w:rPr>
      <w:instrText xml:space="preserve"> </w:instrText>
    </w:r>
    <w:r w:rsidR="009709C3">
      <w:rPr>
        <w:rFonts w:ascii="Trebuchet MS" w:hAnsi="Trebuchet MS"/>
        <w:i/>
        <w:sz w:val="16"/>
        <w:szCs w:val="16"/>
      </w:rPr>
      <w:instrText>PAGE</w:instrText>
    </w:r>
    <w:r w:rsidR="00EE70A0" w:rsidRPr="006C315C">
      <w:rPr>
        <w:rFonts w:ascii="Trebuchet MS" w:hAnsi="Trebuchet MS"/>
        <w:i/>
        <w:sz w:val="16"/>
        <w:szCs w:val="16"/>
      </w:rPr>
      <w:instrText xml:space="preserve"> </w:instrText>
    </w:r>
    <w:r w:rsidR="00A43EFA" w:rsidRPr="006C315C">
      <w:rPr>
        <w:rFonts w:ascii="Trebuchet MS" w:hAnsi="Trebuchet MS"/>
        <w:i/>
        <w:sz w:val="16"/>
        <w:szCs w:val="16"/>
      </w:rPr>
      <w:fldChar w:fldCharType="separate"/>
    </w:r>
    <w:r w:rsidR="00FB7D5C">
      <w:rPr>
        <w:rFonts w:ascii="Trebuchet MS" w:hAnsi="Trebuchet MS"/>
        <w:i/>
        <w:noProof/>
        <w:sz w:val="16"/>
        <w:szCs w:val="16"/>
      </w:rPr>
      <w:t>5</w:t>
    </w:r>
    <w:r w:rsidR="00A43EFA" w:rsidRPr="006C315C">
      <w:rPr>
        <w:rFonts w:ascii="Trebuchet MS" w:hAnsi="Trebuchet MS"/>
        <w:i/>
        <w:sz w:val="16"/>
        <w:szCs w:val="16"/>
      </w:rPr>
      <w:fldChar w:fldCharType="end"/>
    </w:r>
    <w:r w:rsidR="00EE70A0" w:rsidRPr="006C315C">
      <w:rPr>
        <w:rFonts w:ascii="Trebuchet MS" w:hAnsi="Trebuchet MS"/>
        <w:i/>
        <w:sz w:val="16"/>
        <w:szCs w:val="16"/>
      </w:rPr>
      <w:t xml:space="preserve"> sur </w:t>
    </w:r>
    <w:r w:rsidR="00A43EFA" w:rsidRPr="006C315C">
      <w:rPr>
        <w:rFonts w:ascii="Trebuchet MS" w:hAnsi="Trebuchet MS"/>
        <w:i/>
        <w:sz w:val="16"/>
        <w:szCs w:val="16"/>
      </w:rPr>
      <w:fldChar w:fldCharType="begin"/>
    </w:r>
    <w:r w:rsidR="00EE70A0" w:rsidRPr="006C315C">
      <w:rPr>
        <w:rFonts w:ascii="Trebuchet MS" w:hAnsi="Trebuchet MS"/>
        <w:i/>
        <w:sz w:val="16"/>
        <w:szCs w:val="16"/>
      </w:rPr>
      <w:instrText xml:space="preserve"> </w:instrText>
    </w:r>
    <w:r w:rsidR="009709C3">
      <w:rPr>
        <w:rFonts w:ascii="Trebuchet MS" w:hAnsi="Trebuchet MS"/>
        <w:i/>
        <w:sz w:val="16"/>
        <w:szCs w:val="16"/>
      </w:rPr>
      <w:instrText>NUMPAGES</w:instrText>
    </w:r>
    <w:r w:rsidR="00EE70A0" w:rsidRPr="006C315C">
      <w:rPr>
        <w:rFonts w:ascii="Trebuchet MS" w:hAnsi="Trebuchet MS"/>
        <w:i/>
        <w:sz w:val="16"/>
        <w:szCs w:val="16"/>
      </w:rPr>
      <w:instrText xml:space="preserve"> </w:instrText>
    </w:r>
    <w:r w:rsidR="00A43EFA" w:rsidRPr="006C315C">
      <w:rPr>
        <w:rFonts w:ascii="Trebuchet MS" w:hAnsi="Trebuchet MS"/>
        <w:i/>
        <w:sz w:val="16"/>
        <w:szCs w:val="16"/>
      </w:rPr>
      <w:fldChar w:fldCharType="separate"/>
    </w:r>
    <w:r w:rsidR="00FB7D5C">
      <w:rPr>
        <w:rFonts w:ascii="Trebuchet MS" w:hAnsi="Trebuchet MS"/>
        <w:i/>
        <w:noProof/>
        <w:sz w:val="16"/>
        <w:szCs w:val="16"/>
      </w:rPr>
      <w:t>5</w:t>
    </w:r>
    <w:r w:rsidR="00A43EFA" w:rsidRPr="006C315C">
      <w:rPr>
        <w:rFonts w:ascii="Trebuchet MS" w:hAnsi="Trebuchet MS"/>
        <w:i/>
        <w:sz w:val="16"/>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0A0" w:rsidRDefault="002B1648" w:rsidP="00A652C2">
    <w:pPr>
      <w:pStyle w:val="En-tte"/>
      <w:jc w:val="center"/>
      <w:rPr>
        <w:sz w:val="22"/>
      </w:rPr>
    </w:pPr>
    <w:r>
      <w:rPr>
        <w:noProof/>
        <w:sz w:val="22"/>
      </w:rPr>
      <w:drawing>
        <wp:inline distT="0" distB="0" distL="0" distR="0">
          <wp:extent cx="2776220" cy="1378585"/>
          <wp:effectExtent l="19050" t="0" r="5080" b="0"/>
          <wp:docPr id="1" name="Image 1" descr="Description : logo_original_entr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_original_entraide"/>
                  <pic:cNvPicPr>
                    <a:picLocks noChangeAspect="1" noChangeArrowheads="1"/>
                  </pic:cNvPicPr>
                </pic:nvPicPr>
                <pic:blipFill>
                  <a:blip r:embed="rId1"/>
                  <a:srcRect/>
                  <a:stretch>
                    <a:fillRect/>
                  </a:stretch>
                </pic:blipFill>
                <pic:spPr bwMode="auto">
                  <a:xfrm>
                    <a:off x="0" y="0"/>
                    <a:ext cx="2776220" cy="1378585"/>
                  </a:xfrm>
                  <a:prstGeom prst="rect">
                    <a:avLst/>
                  </a:prstGeom>
                  <a:noFill/>
                  <a:ln w="9525">
                    <a:noFill/>
                    <a:miter lim="800000"/>
                    <a:headEnd/>
                    <a:tailEnd/>
                  </a:ln>
                </pic:spPr>
              </pic:pic>
            </a:graphicData>
          </a:graphic>
        </wp:inline>
      </w:drawing>
    </w:r>
  </w:p>
  <w:p w:rsidR="00EE70A0" w:rsidRDefault="00EE70A0" w:rsidP="00A652C2">
    <w:pPr>
      <w:pStyle w:val="En-tte"/>
      <w:jc w:val="center"/>
      <w:rPr>
        <w:sz w:val="22"/>
      </w:rPr>
    </w:pPr>
  </w:p>
  <w:p w:rsidR="00EE70A0" w:rsidRPr="006C315C" w:rsidRDefault="00EE70A0" w:rsidP="00A652C2">
    <w:pPr>
      <w:pStyle w:val="En-tte"/>
      <w:jc w:val="center"/>
      <w:rPr>
        <w:rFonts w:ascii="Trebuchet MS" w:hAnsi="Trebuchet MS"/>
        <w:sz w:val="16"/>
        <w:szCs w:val="16"/>
      </w:rPr>
    </w:pPr>
    <w:r w:rsidRPr="006C315C">
      <w:rPr>
        <w:rFonts w:ascii="Trebuchet MS" w:hAnsi="Trebuchet MS"/>
        <w:sz w:val="16"/>
        <w:szCs w:val="16"/>
      </w:rPr>
      <w:t>Sous le haut patronage de S.E. l’Ambassadeur de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A678C"/>
    <w:multiLevelType w:val="hybridMultilevel"/>
    <w:tmpl w:val="6AE8C580"/>
    <w:lvl w:ilvl="0" w:tplc="080C000B">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B1D"/>
    <w:rsid w:val="0000171E"/>
    <w:rsid w:val="000231DC"/>
    <w:rsid w:val="00026256"/>
    <w:rsid w:val="0004492C"/>
    <w:rsid w:val="000547DF"/>
    <w:rsid w:val="00054F6A"/>
    <w:rsid w:val="00074C02"/>
    <w:rsid w:val="000754DF"/>
    <w:rsid w:val="00087275"/>
    <w:rsid w:val="00097A64"/>
    <w:rsid w:val="000A4561"/>
    <w:rsid w:val="000A528F"/>
    <w:rsid w:val="000A55F2"/>
    <w:rsid w:val="000B7B6B"/>
    <w:rsid w:val="000C170A"/>
    <w:rsid w:val="000C4887"/>
    <w:rsid w:val="000D07AF"/>
    <w:rsid w:val="000E24CD"/>
    <w:rsid w:val="000E580C"/>
    <w:rsid w:val="000E7F06"/>
    <w:rsid w:val="000F0484"/>
    <w:rsid w:val="000F44EE"/>
    <w:rsid w:val="001074BC"/>
    <w:rsid w:val="0012120E"/>
    <w:rsid w:val="001300C4"/>
    <w:rsid w:val="00130943"/>
    <w:rsid w:val="00134779"/>
    <w:rsid w:val="0014014E"/>
    <w:rsid w:val="0014779C"/>
    <w:rsid w:val="001744C1"/>
    <w:rsid w:val="001771F9"/>
    <w:rsid w:val="00185AC3"/>
    <w:rsid w:val="001A31E6"/>
    <w:rsid w:val="001A60AA"/>
    <w:rsid w:val="001C01CB"/>
    <w:rsid w:val="001E6E78"/>
    <w:rsid w:val="001F429A"/>
    <w:rsid w:val="001F77D5"/>
    <w:rsid w:val="00200267"/>
    <w:rsid w:val="002302CA"/>
    <w:rsid w:val="00231DAA"/>
    <w:rsid w:val="00241835"/>
    <w:rsid w:val="002453D7"/>
    <w:rsid w:val="002505CA"/>
    <w:rsid w:val="00263932"/>
    <w:rsid w:val="0027428C"/>
    <w:rsid w:val="00277BE2"/>
    <w:rsid w:val="002A0756"/>
    <w:rsid w:val="002A1DC3"/>
    <w:rsid w:val="002B1648"/>
    <w:rsid w:val="002C766E"/>
    <w:rsid w:val="002F6EEB"/>
    <w:rsid w:val="0030176B"/>
    <w:rsid w:val="0030270A"/>
    <w:rsid w:val="00324437"/>
    <w:rsid w:val="0032549E"/>
    <w:rsid w:val="00347D04"/>
    <w:rsid w:val="0035698A"/>
    <w:rsid w:val="00376D0F"/>
    <w:rsid w:val="00376D6C"/>
    <w:rsid w:val="003D76E4"/>
    <w:rsid w:val="003E3244"/>
    <w:rsid w:val="003F4B2A"/>
    <w:rsid w:val="0042304D"/>
    <w:rsid w:val="00424201"/>
    <w:rsid w:val="00435867"/>
    <w:rsid w:val="00472385"/>
    <w:rsid w:val="00474793"/>
    <w:rsid w:val="00482841"/>
    <w:rsid w:val="0049160E"/>
    <w:rsid w:val="00496ABB"/>
    <w:rsid w:val="004A670E"/>
    <w:rsid w:val="004B197D"/>
    <w:rsid w:val="004B6D4E"/>
    <w:rsid w:val="004D177D"/>
    <w:rsid w:val="004D7A22"/>
    <w:rsid w:val="0051625D"/>
    <w:rsid w:val="005234FA"/>
    <w:rsid w:val="005333AC"/>
    <w:rsid w:val="005455B2"/>
    <w:rsid w:val="00550AEC"/>
    <w:rsid w:val="00552B28"/>
    <w:rsid w:val="00552C80"/>
    <w:rsid w:val="00556891"/>
    <w:rsid w:val="0055711A"/>
    <w:rsid w:val="005613DB"/>
    <w:rsid w:val="00563E7E"/>
    <w:rsid w:val="0056466A"/>
    <w:rsid w:val="0058025B"/>
    <w:rsid w:val="00591D57"/>
    <w:rsid w:val="00597FDD"/>
    <w:rsid w:val="005B08B0"/>
    <w:rsid w:val="005D1E6E"/>
    <w:rsid w:val="005D3AC1"/>
    <w:rsid w:val="005D45CF"/>
    <w:rsid w:val="005D71FE"/>
    <w:rsid w:val="005F11FB"/>
    <w:rsid w:val="005F6E76"/>
    <w:rsid w:val="006044C0"/>
    <w:rsid w:val="00604755"/>
    <w:rsid w:val="00613784"/>
    <w:rsid w:val="006162C5"/>
    <w:rsid w:val="00624FAB"/>
    <w:rsid w:val="00630E5E"/>
    <w:rsid w:val="00635E75"/>
    <w:rsid w:val="00642B38"/>
    <w:rsid w:val="0067070A"/>
    <w:rsid w:val="0067466F"/>
    <w:rsid w:val="006A3CD1"/>
    <w:rsid w:val="006A48D2"/>
    <w:rsid w:val="006A5A97"/>
    <w:rsid w:val="006B4BC2"/>
    <w:rsid w:val="006C315C"/>
    <w:rsid w:val="006C35A2"/>
    <w:rsid w:val="006C6C22"/>
    <w:rsid w:val="006D7F8F"/>
    <w:rsid w:val="007100CF"/>
    <w:rsid w:val="00710F2B"/>
    <w:rsid w:val="007119D7"/>
    <w:rsid w:val="00712DD9"/>
    <w:rsid w:val="007202E4"/>
    <w:rsid w:val="0072330C"/>
    <w:rsid w:val="007233F3"/>
    <w:rsid w:val="0072507B"/>
    <w:rsid w:val="00725EAC"/>
    <w:rsid w:val="00733895"/>
    <w:rsid w:val="00751E22"/>
    <w:rsid w:val="0076535D"/>
    <w:rsid w:val="00790EFF"/>
    <w:rsid w:val="007911F6"/>
    <w:rsid w:val="007C10F2"/>
    <w:rsid w:val="007C194A"/>
    <w:rsid w:val="007E050E"/>
    <w:rsid w:val="007F6EC3"/>
    <w:rsid w:val="00823003"/>
    <w:rsid w:val="008358D8"/>
    <w:rsid w:val="0085615D"/>
    <w:rsid w:val="00860B74"/>
    <w:rsid w:val="008639D3"/>
    <w:rsid w:val="0086770C"/>
    <w:rsid w:val="00867CD5"/>
    <w:rsid w:val="00870A1A"/>
    <w:rsid w:val="008827BD"/>
    <w:rsid w:val="008866DF"/>
    <w:rsid w:val="008A375D"/>
    <w:rsid w:val="008B73E8"/>
    <w:rsid w:val="008C589D"/>
    <w:rsid w:val="008D2D9C"/>
    <w:rsid w:val="008E5344"/>
    <w:rsid w:val="008E682C"/>
    <w:rsid w:val="00903986"/>
    <w:rsid w:val="00910CF2"/>
    <w:rsid w:val="009239A8"/>
    <w:rsid w:val="009376EF"/>
    <w:rsid w:val="009411FB"/>
    <w:rsid w:val="0095059D"/>
    <w:rsid w:val="0095084C"/>
    <w:rsid w:val="00956851"/>
    <w:rsid w:val="009709C3"/>
    <w:rsid w:val="00976940"/>
    <w:rsid w:val="0098105F"/>
    <w:rsid w:val="0098109F"/>
    <w:rsid w:val="009844A4"/>
    <w:rsid w:val="0098666A"/>
    <w:rsid w:val="00995774"/>
    <w:rsid w:val="009A5D0D"/>
    <w:rsid w:val="009A5DEB"/>
    <w:rsid w:val="009A6978"/>
    <w:rsid w:val="009B15B0"/>
    <w:rsid w:val="009B281F"/>
    <w:rsid w:val="009B7825"/>
    <w:rsid w:val="009D6334"/>
    <w:rsid w:val="009D73D7"/>
    <w:rsid w:val="009E38B7"/>
    <w:rsid w:val="009F3A10"/>
    <w:rsid w:val="009F63D5"/>
    <w:rsid w:val="00A11F84"/>
    <w:rsid w:val="00A128FD"/>
    <w:rsid w:val="00A146E5"/>
    <w:rsid w:val="00A2258A"/>
    <w:rsid w:val="00A2620F"/>
    <w:rsid w:val="00A43EFA"/>
    <w:rsid w:val="00A553E7"/>
    <w:rsid w:val="00A558A5"/>
    <w:rsid w:val="00A652C2"/>
    <w:rsid w:val="00A67892"/>
    <w:rsid w:val="00A74E1A"/>
    <w:rsid w:val="00AC0AFD"/>
    <w:rsid w:val="00AD5B1D"/>
    <w:rsid w:val="00AE3E36"/>
    <w:rsid w:val="00AF0258"/>
    <w:rsid w:val="00AF3AFE"/>
    <w:rsid w:val="00AF7651"/>
    <w:rsid w:val="00AF768F"/>
    <w:rsid w:val="00B077AA"/>
    <w:rsid w:val="00B07F47"/>
    <w:rsid w:val="00B11F41"/>
    <w:rsid w:val="00B16DF4"/>
    <w:rsid w:val="00B226F3"/>
    <w:rsid w:val="00B4042B"/>
    <w:rsid w:val="00B40BE5"/>
    <w:rsid w:val="00B41B2D"/>
    <w:rsid w:val="00B42868"/>
    <w:rsid w:val="00B52368"/>
    <w:rsid w:val="00B545A9"/>
    <w:rsid w:val="00B57CA3"/>
    <w:rsid w:val="00B6594A"/>
    <w:rsid w:val="00B66B56"/>
    <w:rsid w:val="00B802C5"/>
    <w:rsid w:val="00B82562"/>
    <w:rsid w:val="00B911BC"/>
    <w:rsid w:val="00BB528B"/>
    <w:rsid w:val="00BD5D11"/>
    <w:rsid w:val="00BE1077"/>
    <w:rsid w:val="00BF3ABF"/>
    <w:rsid w:val="00C26600"/>
    <w:rsid w:val="00C26763"/>
    <w:rsid w:val="00C357B6"/>
    <w:rsid w:val="00C3623E"/>
    <w:rsid w:val="00C36A34"/>
    <w:rsid w:val="00C50750"/>
    <w:rsid w:val="00C60256"/>
    <w:rsid w:val="00C6048D"/>
    <w:rsid w:val="00C701FA"/>
    <w:rsid w:val="00C72C0C"/>
    <w:rsid w:val="00C82D4F"/>
    <w:rsid w:val="00CC076E"/>
    <w:rsid w:val="00CD2451"/>
    <w:rsid w:val="00CD404F"/>
    <w:rsid w:val="00CD72FA"/>
    <w:rsid w:val="00CE3E63"/>
    <w:rsid w:val="00CE4F2E"/>
    <w:rsid w:val="00CE704E"/>
    <w:rsid w:val="00CF0539"/>
    <w:rsid w:val="00D02693"/>
    <w:rsid w:val="00D11328"/>
    <w:rsid w:val="00D1534E"/>
    <w:rsid w:val="00D171EB"/>
    <w:rsid w:val="00D318A7"/>
    <w:rsid w:val="00D32F54"/>
    <w:rsid w:val="00D76492"/>
    <w:rsid w:val="00D93636"/>
    <w:rsid w:val="00DA023D"/>
    <w:rsid w:val="00DB1EB3"/>
    <w:rsid w:val="00DB4CED"/>
    <w:rsid w:val="00DC2318"/>
    <w:rsid w:val="00DC64FA"/>
    <w:rsid w:val="00DE26E4"/>
    <w:rsid w:val="00E13AA8"/>
    <w:rsid w:val="00E21885"/>
    <w:rsid w:val="00E2692C"/>
    <w:rsid w:val="00E4239B"/>
    <w:rsid w:val="00E46487"/>
    <w:rsid w:val="00E47CA6"/>
    <w:rsid w:val="00E60AFF"/>
    <w:rsid w:val="00E64DDE"/>
    <w:rsid w:val="00E74658"/>
    <w:rsid w:val="00E83473"/>
    <w:rsid w:val="00E911E3"/>
    <w:rsid w:val="00EA74CA"/>
    <w:rsid w:val="00EC2EDE"/>
    <w:rsid w:val="00EC541F"/>
    <w:rsid w:val="00ED7885"/>
    <w:rsid w:val="00EE15E5"/>
    <w:rsid w:val="00EE70A0"/>
    <w:rsid w:val="00EF2869"/>
    <w:rsid w:val="00F00A15"/>
    <w:rsid w:val="00F03DBC"/>
    <w:rsid w:val="00F04D28"/>
    <w:rsid w:val="00F3046A"/>
    <w:rsid w:val="00F30F38"/>
    <w:rsid w:val="00F312CF"/>
    <w:rsid w:val="00F32367"/>
    <w:rsid w:val="00F336C8"/>
    <w:rsid w:val="00F4191B"/>
    <w:rsid w:val="00F83904"/>
    <w:rsid w:val="00FA3474"/>
    <w:rsid w:val="00FA46EC"/>
    <w:rsid w:val="00FA6E92"/>
    <w:rsid w:val="00FB7D5C"/>
    <w:rsid w:val="00FC2806"/>
    <w:rsid w:val="00FD121C"/>
    <w:rsid w:val="00FE196B"/>
    <w:rsid w:val="09E39415"/>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DADCB09-43F5-42CB-A35D-50DAC159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F47"/>
    <w:rPr>
      <w:sz w:val="24"/>
      <w:szCs w:val="24"/>
      <w:lang w:val="fr-FR" w:eastAsia="fr-FR"/>
    </w:rPr>
  </w:style>
  <w:style w:type="paragraph" w:styleId="Titre1">
    <w:name w:val="heading 1"/>
    <w:basedOn w:val="Normal"/>
    <w:next w:val="Normal"/>
    <w:link w:val="Titre1Car"/>
    <w:qFormat/>
    <w:rsid w:val="00823003"/>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B07F47"/>
    <w:pPr>
      <w:jc w:val="both"/>
    </w:pPr>
    <w:rPr>
      <w:rFonts w:ascii="Arial" w:hAnsi="Arial" w:cs="Arial"/>
      <w:sz w:val="22"/>
    </w:rPr>
  </w:style>
  <w:style w:type="paragraph" w:styleId="En-tte">
    <w:name w:val="header"/>
    <w:basedOn w:val="Normal"/>
    <w:rsid w:val="00B07F47"/>
    <w:pPr>
      <w:tabs>
        <w:tab w:val="center" w:pos="4536"/>
        <w:tab w:val="right" w:pos="9072"/>
      </w:tabs>
    </w:pPr>
  </w:style>
  <w:style w:type="paragraph" w:styleId="Pieddepage">
    <w:name w:val="footer"/>
    <w:basedOn w:val="Normal"/>
    <w:rsid w:val="00B07F47"/>
    <w:pPr>
      <w:tabs>
        <w:tab w:val="center" w:pos="4536"/>
        <w:tab w:val="right" w:pos="9072"/>
      </w:tabs>
    </w:pPr>
  </w:style>
  <w:style w:type="character" w:styleId="Lienhypertexte">
    <w:name w:val="Hyperlink"/>
    <w:rsid w:val="00A652C2"/>
    <w:rPr>
      <w:color w:val="0000FF"/>
      <w:u w:val="single"/>
    </w:rPr>
  </w:style>
  <w:style w:type="character" w:customStyle="1" w:styleId="Titre1Car">
    <w:name w:val="Titre 1 Car"/>
    <w:link w:val="Titre1"/>
    <w:rsid w:val="00823003"/>
    <w:rPr>
      <w:rFonts w:ascii="Cambria" w:eastAsia="Times New Roman" w:hAnsi="Cambria" w:cs="Times New Roman"/>
      <w:b/>
      <w:bCs/>
      <w:kern w:val="32"/>
      <w:sz w:val="32"/>
      <w:szCs w:val="32"/>
      <w:lang w:val="fr-FR" w:eastAsia="fr-FR"/>
    </w:rPr>
  </w:style>
  <w:style w:type="paragraph" w:styleId="Titre">
    <w:name w:val="Title"/>
    <w:basedOn w:val="Normal"/>
    <w:next w:val="Normal"/>
    <w:link w:val="TitreCar"/>
    <w:qFormat/>
    <w:rsid w:val="00823003"/>
    <w:pPr>
      <w:spacing w:before="240" w:after="60"/>
      <w:jc w:val="center"/>
      <w:outlineLvl w:val="0"/>
    </w:pPr>
    <w:rPr>
      <w:rFonts w:ascii="Cambria" w:hAnsi="Cambria"/>
      <w:b/>
      <w:bCs/>
      <w:kern w:val="28"/>
      <w:sz w:val="32"/>
      <w:szCs w:val="32"/>
    </w:rPr>
  </w:style>
  <w:style w:type="character" w:customStyle="1" w:styleId="TitreCar">
    <w:name w:val="Titre Car"/>
    <w:link w:val="Titre"/>
    <w:rsid w:val="00823003"/>
    <w:rPr>
      <w:rFonts w:ascii="Cambria" w:eastAsia="Times New Roman" w:hAnsi="Cambria" w:cs="Times New Roman"/>
      <w:b/>
      <w:bCs/>
      <w:kern w:val="28"/>
      <w:sz w:val="32"/>
      <w:szCs w:val="32"/>
      <w:lang w:val="fr-FR" w:eastAsia="fr-FR"/>
    </w:rPr>
  </w:style>
  <w:style w:type="paragraph" w:styleId="Textedebulles">
    <w:name w:val="Balloon Text"/>
    <w:basedOn w:val="Normal"/>
    <w:link w:val="TextedebullesCar"/>
    <w:rsid w:val="001771F9"/>
    <w:rPr>
      <w:rFonts w:ascii="Lucida Grande" w:hAnsi="Lucida Grande"/>
      <w:sz w:val="18"/>
      <w:szCs w:val="18"/>
    </w:rPr>
  </w:style>
  <w:style w:type="character" w:customStyle="1" w:styleId="TextedebullesCar">
    <w:name w:val="Texte de bulles Car"/>
    <w:link w:val="Textedebulles"/>
    <w:rsid w:val="001771F9"/>
    <w:rPr>
      <w:rFonts w:ascii="Lucida Grande" w:hAnsi="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65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ntraide-francaise.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ntraide-francaise.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AppData\Roaming\Microsoft\Templates\Entraid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22B46-6C95-4FB4-A101-7D871947F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Entraide</Template>
  <TotalTime>11</TotalTime>
  <Pages>5</Pages>
  <Words>2161</Words>
  <Characters>11888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Bruxelles, le 10 mai 2009</vt:lpstr>
    </vt:vector>
  </TitlesOfParts>
  <Company>Pvt</Company>
  <LinksUpToDate>false</LinksUpToDate>
  <CharactersWithSpaces>14021</CharactersWithSpaces>
  <SharedDoc>false</SharedDoc>
  <HLinks>
    <vt:vector size="12" baseType="variant">
      <vt:variant>
        <vt:i4>5701706</vt:i4>
      </vt:variant>
      <vt:variant>
        <vt:i4>9</vt:i4>
      </vt:variant>
      <vt:variant>
        <vt:i4>0</vt:i4>
      </vt:variant>
      <vt:variant>
        <vt:i4>5</vt:i4>
      </vt:variant>
      <vt:variant>
        <vt:lpwstr>http://www.entraide-francaise.be/</vt:lpwstr>
      </vt:variant>
      <vt:variant>
        <vt:lpwstr/>
      </vt:variant>
      <vt:variant>
        <vt:i4>5701706</vt:i4>
      </vt:variant>
      <vt:variant>
        <vt:i4>6</vt:i4>
      </vt:variant>
      <vt:variant>
        <vt:i4>0</vt:i4>
      </vt:variant>
      <vt:variant>
        <vt:i4>5</vt:i4>
      </vt:variant>
      <vt:variant>
        <vt:lpwstr>http://www.entraide-francaise.be/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Bruxelles, le 10 mai 2009</dc:title>
  <dc:creator>Philippe</dc:creator>
  <cp:lastModifiedBy>Mon Acer</cp:lastModifiedBy>
  <cp:revision>5</cp:revision>
  <cp:lastPrinted>2015-06-10T11:10:00Z</cp:lastPrinted>
  <dcterms:created xsi:type="dcterms:W3CDTF">2017-05-11T09:35:00Z</dcterms:created>
  <dcterms:modified xsi:type="dcterms:W3CDTF">2017-07-02T14:39:00Z</dcterms:modified>
</cp:coreProperties>
</file>